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7"/>
        <w:gridCol w:w="5303"/>
      </w:tblGrid>
      <w:tr w:rsidR="00D370FE" w:rsidRPr="00C86A8D" w14:paraId="7A46AD90" w14:textId="77777777" w:rsidTr="00D12572">
        <w:tc>
          <w:tcPr>
            <w:tcW w:w="5307" w:type="dxa"/>
          </w:tcPr>
          <w:p w14:paraId="3C1C45CD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CANADA</w:t>
            </w:r>
          </w:p>
        </w:tc>
        <w:tc>
          <w:tcPr>
            <w:tcW w:w="5303" w:type="dxa"/>
          </w:tcPr>
          <w:p w14:paraId="23AE8C3C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COUR DU QUÉBEC</w:t>
            </w:r>
          </w:p>
        </w:tc>
      </w:tr>
      <w:tr w:rsidR="00D370FE" w:rsidRPr="00C86A8D" w14:paraId="1E1C953C" w14:textId="77777777" w:rsidTr="00D12572">
        <w:tc>
          <w:tcPr>
            <w:tcW w:w="5307" w:type="dxa"/>
          </w:tcPr>
          <w:p w14:paraId="047D705E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Province de Québec</w:t>
            </w:r>
          </w:p>
        </w:tc>
        <w:tc>
          <w:tcPr>
            <w:tcW w:w="5303" w:type="dxa"/>
          </w:tcPr>
          <w:p w14:paraId="5B4C6DC9" w14:textId="1900313B" w:rsidR="00D370FE" w:rsidRPr="00C86A8D" w:rsidRDefault="00DF3D88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TRIBUNAL UNIFIÉ DE LA FAMILLE </w:t>
            </w:r>
          </w:p>
        </w:tc>
      </w:tr>
      <w:tr w:rsidR="00D370FE" w:rsidRPr="00C86A8D" w14:paraId="5B6E0E05" w14:textId="77777777" w:rsidTr="00D12572">
        <w:tc>
          <w:tcPr>
            <w:tcW w:w="5307" w:type="dxa"/>
          </w:tcPr>
          <w:p w14:paraId="4995D0C6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District : 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&lt;district&gt;"/>
                  </w:textInput>
                </w:ffData>
              </w:fldCha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C86A8D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&lt;district&gt;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5303" w:type="dxa"/>
          </w:tcPr>
          <w:p w14:paraId="13771BB1" w14:textId="5F7FCE85" w:rsidR="00D370FE" w:rsidRPr="00C86A8D" w:rsidRDefault="00A42906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-1358045074"/>
                <w:placeholder>
                  <w:docPart w:val="DB383BAE06C54FD5820EFE72430002C3"/>
                </w:placeholder>
                <w:showingPlcHdr/>
                <w:comboBox>
                  <w:listItem w:value="Choisissez un élément."/>
                  <w:listItem w:displayText="Division civile" w:value="Division civile"/>
                  <w:listItem w:displayText="Division jeunesse" w:value="Division jeunesse"/>
                </w:comboBox>
              </w:sdtPr>
              <w:sdtEndPr>
                <w:rPr>
                  <w:rFonts w:asciiTheme="minorHAnsi" w:eastAsiaTheme="minorHAnsi" w:hAnsiTheme="minorHAnsi" w:cstheme="minorBidi"/>
                  <w:sz w:val="22"/>
                  <w:szCs w:val="22"/>
                  <w:lang w:eastAsia="en-US"/>
                </w:rPr>
              </w:sdtEndPr>
              <w:sdtContent>
                <w:r w:rsidR="00B232B2" w:rsidRPr="00F273B5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D370FE" w:rsidRPr="00C86A8D" w14:paraId="0D11CDAF" w14:textId="77777777" w:rsidTr="00D12572">
        <w:tc>
          <w:tcPr>
            <w:tcW w:w="5307" w:type="dxa"/>
          </w:tcPr>
          <w:p w14:paraId="281CC2EA" w14:textId="77777777" w:rsidR="00D370FE" w:rsidRPr="00C86A8D" w:rsidRDefault="00D370FE" w:rsidP="00D12572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Localité : 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3"/>
                  <w:enabled/>
                  <w:calcOnExit w:val="0"/>
                  <w:textInput>
                    <w:default w:val="&lt;localité&gt;"/>
                  </w:textInput>
                </w:ffData>
              </w:fldCha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C86A8D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&lt;localité&gt;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5303" w:type="dxa"/>
          </w:tcPr>
          <w:p w14:paraId="726E5077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  <w:tr w:rsidR="00D370FE" w:rsidRPr="00C86A8D" w14:paraId="284FF26D" w14:textId="77777777" w:rsidTr="00D12572">
        <w:tc>
          <w:tcPr>
            <w:tcW w:w="5307" w:type="dxa"/>
          </w:tcPr>
          <w:p w14:paraId="7F0C6E24" w14:textId="77777777" w:rsidR="00D370FE" w:rsidRPr="00C86A8D" w:rsidRDefault="00D370FE" w:rsidP="00D12572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N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fr-FR"/>
              </w:rPr>
              <w:t>o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de dossier : 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4"/>
                  <w:enabled/>
                  <w:calcOnExit w:val="0"/>
                  <w:textInput>
                    <w:default w:val="&lt;numéro de dossier&gt;"/>
                  </w:textInput>
                </w:ffData>
              </w:fldCha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C86A8D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&lt;numéro de dossier&gt;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</w:p>
        </w:tc>
        <w:tc>
          <w:tcPr>
            <w:tcW w:w="5303" w:type="dxa"/>
          </w:tcPr>
          <w:p w14:paraId="1AEA446E" w14:textId="77777777" w:rsidR="00D370FE" w:rsidRPr="00C86A8D" w:rsidRDefault="00D370FE" w:rsidP="00D12572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</w:tbl>
    <w:p w14:paraId="1E13F77F" w14:textId="77777777" w:rsidR="00D370FE" w:rsidRPr="00C86A8D" w:rsidRDefault="00D370FE" w:rsidP="00D370FE">
      <w:pPr>
        <w:tabs>
          <w:tab w:val="left" w:pos="5245"/>
        </w:tabs>
        <w:spacing w:after="0" w:line="240" w:lineRule="auto"/>
        <w:ind w:left="180" w:hanging="180"/>
        <w:rPr>
          <w:rFonts w:ascii="Arial" w:eastAsia="Times New Roman" w:hAnsi="Arial" w:cs="Arial"/>
          <w:sz w:val="20"/>
          <w:szCs w:val="20"/>
          <w:lang w:eastAsia="fr-FR"/>
        </w:rPr>
      </w:pPr>
    </w:p>
    <w:tbl>
      <w:tblPr>
        <w:tblW w:w="106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18"/>
        <w:gridCol w:w="5309"/>
      </w:tblGrid>
      <w:tr w:rsidR="00D370FE" w:rsidRPr="00C86A8D" w14:paraId="5E254DB9" w14:textId="77777777" w:rsidTr="00D12572">
        <w:tc>
          <w:tcPr>
            <w:tcW w:w="5318" w:type="dxa"/>
          </w:tcPr>
          <w:p w14:paraId="7F0A89F1" w14:textId="5583D577" w:rsidR="00D370FE" w:rsidRPr="00C86A8D" w:rsidRDefault="00DF3D88" w:rsidP="00D1257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rénom demanderesse&gt;"/>
                  </w:textInput>
                </w:ffData>
              </w:fldCha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C86A8D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&lt;prénom demanderesse&gt;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nom demanderesse&gt;"/>
                  </w:textInput>
                </w:ffData>
              </w:fldChar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="00D370FE" w:rsidRPr="00C86A8D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&lt;nom demanderesse&gt;</w:t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</w:p>
          <w:p w14:paraId="525AD557" w14:textId="77777777" w:rsidR="00D370FE" w:rsidRPr="00C86A8D" w:rsidRDefault="00D370FE" w:rsidP="00D12572">
            <w:pPr>
              <w:tabs>
                <w:tab w:val="left" w:pos="4680"/>
                <w:tab w:val="left" w:pos="5580"/>
              </w:tabs>
              <w:spacing w:before="120" w:after="0" w:line="240" w:lineRule="auto"/>
              <w:ind w:left="1701" w:hanging="1701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ab/>
              <w:t xml:space="preserve">Partie demanderesse </w:t>
            </w:r>
          </w:p>
          <w:p w14:paraId="01B74EF0" w14:textId="77777777" w:rsidR="00D370FE" w:rsidRPr="00C86A8D" w:rsidRDefault="00D370FE" w:rsidP="00D12572">
            <w:pPr>
              <w:tabs>
                <w:tab w:val="left" w:pos="4680"/>
                <w:tab w:val="left" w:pos="5580"/>
              </w:tabs>
              <w:spacing w:after="0" w:line="240" w:lineRule="auto"/>
              <w:ind w:left="1701" w:hanging="1701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5309" w:type="dxa"/>
          </w:tcPr>
          <w:p w14:paraId="705C08FA" w14:textId="7EE9C553" w:rsidR="00D370FE" w:rsidRPr="00C86A8D" w:rsidRDefault="00DF3D88" w:rsidP="00D1257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rénom défenderesse&gt;"/>
                  </w:textInput>
                </w:ffData>
              </w:fldCha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C86A8D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&lt;prénom défenderesse&gt;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 </w:t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8"/>
                  <w:enabled/>
                  <w:calcOnExit w:val="0"/>
                  <w:textInput>
                    <w:default w:val="&lt;nom défenderesse&gt;"/>
                  </w:textInput>
                </w:ffData>
              </w:fldChar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="00D370FE" w:rsidRPr="00C86A8D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&lt;nom défenderesse&gt;</w:t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</w:p>
          <w:p w14:paraId="15D15D14" w14:textId="77777777" w:rsidR="00D370FE" w:rsidRPr="00C86A8D" w:rsidRDefault="00D370FE" w:rsidP="00D12572">
            <w:pPr>
              <w:tabs>
                <w:tab w:val="left" w:pos="4680"/>
                <w:tab w:val="left" w:pos="5580"/>
              </w:tabs>
              <w:spacing w:before="120" w:after="0" w:line="240" w:lineRule="auto"/>
              <w:ind w:left="1701" w:hanging="1701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ab/>
              <w:t xml:space="preserve">Partie défenderesse </w:t>
            </w:r>
          </w:p>
          <w:p w14:paraId="1BEC9538" w14:textId="77777777" w:rsidR="00D370FE" w:rsidRPr="00C86A8D" w:rsidRDefault="00D370FE" w:rsidP="00D1257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  <w:tr w:rsidR="00D370FE" w:rsidRPr="00C86A8D" w14:paraId="631EE817" w14:textId="77777777" w:rsidTr="00D12572">
        <w:tc>
          <w:tcPr>
            <w:tcW w:w="5318" w:type="dxa"/>
          </w:tcPr>
          <w:p w14:paraId="58239DE1" w14:textId="77777777" w:rsidR="00D370FE" w:rsidRPr="00C86A8D" w:rsidRDefault="00D370FE" w:rsidP="00D1257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5309" w:type="dxa"/>
          </w:tcPr>
          <w:p w14:paraId="696C9B40" w14:textId="42BF4A6E" w:rsidR="00D370FE" w:rsidRPr="00C86A8D" w:rsidRDefault="00DF3D88" w:rsidP="00D1257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9"/>
                  <w:enabled/>
                  <w:calcOnExit w:val="0"/>
                  <w:textInput>
                    <w:default w:val="&lt;prénom mis en cause&gt;"/>
                  </w:textInput>
                </w:ffData>
              </w:fldCha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C86A8D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&lt;prénom mis en cause&gt;</w:t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10"/>
                  <w:enabled/>
                  <w:calcOnExit w:val="0"/>
                  <w:textInput>
                    <w:default w:val="&lt;nom mis en cause&gt;"/>
                  </w:textInput>
                </w:ffData>
              </w:fldChar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="00D370FE" w:rsidRPr="00C86A8D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&lt;nom mis en cause&gt;</w:t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r w:rsidR="00D370FE"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</w:p>
          <w:p w14:paraId="068CD047" w14:textId="77777777" w:rsidR="00D370FE" w:rsidRPr="00C86A8D" w:rsidRDefault="00D370FE" w:rsidP="00D12572">
            <w:pPr>
              <w:tabs>
                <w:tab w:val="left" w:pos="4680"/>
                <w:tab w:val="left" w:pos="5580"/>
              </w:tabs>
              <w:spacing w:before="120" w:after="0" w:line="240" w:lineRule="auto"/>
              <w:ind w:left="1701" w:hanging="1701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86A8D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ab/>
              <w:t>Partie mise en cause</w:t>
            </w:r>
          </w:p>
        </w:tc>
      </w:tr>
    </w:tbl>
    <w:p w14:paraId="7D3D84CA" w14:textId="77777777" w:rsidR="00D370FE" w:rsidRPr="00C86A8D" w:rsidRDefault="00D370FE" w:rsidP="0044541B">
      <w:pPr>
        <w:pBdr>
          <w:bottom w:val="single" w:sz="12" w:space="1" w:color="auto"/>
        </w:pBdr>
        <w:jc w:val="right"/>
        <w:rPr>
          <w:rFonts w:ascii="Arial" w:hAnsi="Arial" w:cs="Arial"/>
          <w:b/>
          <w:sz w:val="20"/>
          <w:szCs w:val="20"/>
        </w:rPr>
      </w:pPr>
    </w:p>
    <w:p w14:paraId="5963B971" w14:textId="7A16C1A3" w:rsidR="002F0B2A" w:rsidRPr="00500D1B" w:rsidRDefault="00EC4A35" w:rsidP="002F0B2A">
      <w:pPr>
        <w:spacing w:before="6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fldChar w:fldCharType="begin">
          <w:ffData>
            <w:name w:val="ListeDéroulante1"/>
            <w:enabled/>
            <w:calcOnExit w:val="0"/>
            <w:ddList>
              <w:listEntry w:val="CHOISIR LE NOM DU DOCUMENT"/>
              <w:listEntry w:val="PROPOSITION DE PROTOCOLE DE L'INSTANCE"/>
              <w:listEntry w:val="PREMIER PROTOCOLE DE L'INSTANCE"/>
              <w:listEntry w:val="PREMIER PROTOCOLE DE L'INSTANT COMMUN"/>
              <w:listEntry w:val="PROTOCOLE DE L'INSTANCE NO 1"/>
              <w:listEntry w:val="PROTOCOLE DE L'INSTANCE"/>
              <w:listEntry w:val="PROTOCOLE DE L'INSTANCE COMMUN"/>
              <w:listEntry w:val="PROTOCOLE DE L'INSTANCE MODIFIÉ NO 2"/>
              <w:listEntry w:val="PROTOCOLE DE L'INSTANCE MODIFIÉ NO 3"/>
              <w:listEntry w:val="PROTOCOLE DE L'INSTANCE MODIFIÉ NO 4"/>
            </w:ddList>
          </w:ffData>
        </w:fldChar>
      </w:r>
      <w:bookmarkStart w:id="0" w:name="ListeDéroulante1"/>
      <w:r>
        <w:rPr>
          <w:rFonts w:ascii="Arial" w:hAnsi="Arial" w:cs="Arial"/>
          <w:b/>
          <w:sz w:val="20"/>
          <w:szCs w:val="20"/>
        </w:rPr>
        <w:instrText xml:space="preserve"> FORMDROPDOWN </w:instrTex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sz w:val="20"/>
          <w:szCs w:val="20"/>
        </w:rPr>
        <w:fldChar w:fldCharType="end"/>
      </w:r>
      <w:bookmarkEnd w:id="0"/>
    </w:p>
    <w:p w14:paraId="4F2F18B9" w14:textId="632B9162" w:rsidR="00E2319E" w:rsidRPr="00500D1B" w:rsidRDefault="00CF49AF" w:rsidP="00B232B2">
      <w:pPr>
        <w:spacing w:before="6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00D1B">
        <w:rPr>
          <w:rFonts w:ascii="Arial" w:hAnsi="Arial" w:cs="Arial"/>
          <w:b/>
          <w:sz w:val="20"/>
          <w:szCs w:val="20"/>
        </w:rPr>
        <w:t>CRITÈRES DE SÉLECTION</w:t>
      </w:r>
      <w:r w:rsidR="00BD1D7C" w:rsidRPr="00500D1B">
        <w:rPr>
          <w:rFonts w:ascii="Arial" w:hAnsi="Arial" w:cs="Arial"/>
          <w:b/>
          <w:sz w:val="20"/>
          <w:szCs w:val="20"/>
        </w:rPr>
        <w:br/>
      </w:r>
      <w:r w:rsidR="00DE2AD1" w:rsidRPr="00500D1B">
        <w:rPr>
          <w:rFonts w:ascii="Arial" w:hAnsi="Arial" w:cs="Arial"/>
          <w:b/>
          <w:sz w:val="20"/>
          <w:szCs w:val="20"/>
        </w:rPr>
        <w:t>(art. 148 et 150 C.p.c)</w:t>
      </w:r>
    </w:p>
    <w:p w14:paraId="4FFDB394" w14:textId="77777777" w:rsidR="008A790E" w:rsidRPr="00500D1B" w:rsidRDefault="008A790E" w:rsidP="000701B1">
      <w:pPr>
        <w:pBdr>
          <w:bottom w:val="single" w:sz="12" w:space="1" w:color="auto"/>
        </w:pBd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5B20623" w14:textId="35612F0C" w:rsidR="00CF49AF" w:rsidRPr="00500D1B" w:rsidRDefault="00CF49AF" w:rsidP="00434C8A">
      <w:pPr>
        <w:pStyle w:val="Paragraphedeliste"/>
        <w:numPr>
          <w:ilvl w:val="0"/>
          <w:numId w:val="2"/>
        </w:numPr>
        <w:spacing w:after="120"/>
        <w:ind w:hanging="72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500D1B">
        <w:rPr>
          <w:rFonts w:ascii="Arial" w:hAnsi="Arial" w:cs="Arial"/>
          <w:b/>
          <w:sz w:val="20"/>
          <w:szCs w:val="20"/>
        </w:rPr>
        <w:t>R</w:t>
      </w:r>
      <w:r w:rsidR="001F4C04" w:rsidRPr="00500D1B">
        <w:rPr>
          <w:rFonts w:ascii="Arial" w:hAnsi="Arial" w:cs="Arial"/>
          <w:b/>
          <w:sz w:val="20"/>
          <w:szCs w:val="20"/>
        </w:rPr>
        <w:t>emplir</w:t>
      </w:r>
      <w:r w:rsidR="001F4C04" w:rsidRPr="00500D1B">
        <w:rPr>
          <w:rFonts w:ascii="Arial" w:hAnsi="Arial" w:cs="Arial"/>
          <w:bCs/>
          <w:sz w:val="20"/>
          <w:szCs w:val="20"/>
        </w:rPr>
        <w:t xml:space="preserve"> </w:t>
      </w:r>
      <w:r w:rsidRPr="00500D1B">
        <w:rPr>
          <w:rFonts w:ascii="Arial" w:hAnsi="Arial" w:cs="Arial"/>
          <w:b/>
          <w:sz w:val="20"/>
          <w:szCs w:val="20"/>
          <w:u w:val="single"/>
        </w:rPr>
        <w:t>obligatoirement</w:t>
      </w:r>
      <w:r w:rsidRPr="00500D1B">
        <w:rPr>
          <w:rFonts w:ascii="Arial" w:hAnsi="Arial" w:cs="Arial"/>
          <w:bCs/>
          <w:sz w:val="20"/>
          <w:szCs w:val="20"/>
        </w:rPr>
        <w:t xml:space="preserve"> </w:t>
      </w:r>
      <w:r w:rsidR="001F4C04" w:rsidRPr="00500D1B">
        <w:rPr>
          <w:rFonts w:ascii="Arial" w:hAnsi="Arial" w:cs="Arial"/>
          <w:b/>
          <w:sz w:val="20"/>
          <w:szCs w:val="20"/>
        </w:rPr>
        <w:t xml:space="preserve">cette page </w:t>
      </w:r>
      <w:r w:rsidRPr="00500D1B">
        <w:rPr>
          <w:rFonts w:ascii="Arial" w:hAnsi="Arial" w:cs="Arial"/>
          <w:b/>
          <w:sz w:val="20"/>
          <w:szCs w:val="20"/>
        </w:rPr>
        <w:t>lors du dépôt d’un</w:t>
      </w:r>
      <w:r w:rsidR="00596E08" w:rsidRPr="00500D1B">
        <w:rPr>
          <w:rFonts w:ascii="Arial" w:hAnsi="Arial" w:cs="Arial"/>
          <w:bCs/>
          <w:sz w:val="20"/>
          <w:szCs w:val="20"/>
        </w:rPr>
        <w:t xml:space="preserve"> </w:t>
      </w:r>
      <w:r w:rsidR="00596E08" w:rsidRPr="00500D1B">
        <w:rPr>
          <w:rFonts w:ascii="Arial" w:hAnsi="Arial" w:cs="Arial"/>
          <w:b/>
          <w:sz w:val="20"/>
          <w:szCs w:val="20"/>
        </w:rPr>
        <w:t>1</w:t>
      </w:r>
      <w:r w:rsidR="00596E08" w:rsidRPr="00500D1B">
        <w:rPr>
          <w:rFonts w:ascii="Arial" w:hAnsi="Arial" w:cs="Arial"/>
          <w:b/>
          <w:sz w:val="20"/>
          <w:szCs w:val="20"/>
          <w:vertAlign w:val="superscript"/>
        </w:rPr>
        <w:t>er</w:t>
      </w:r>
      <w:r w:rsidR="00596E08" w:rsidRPr="00500D1B">
        <w:rPr>
          <w:rFonts w:ascii="Arial" w:hAnsi="Arial" w:cs="Arial"/>
          <w:b/>
          <w:sz w:val="20"/>
          <w:szCs w:val="20"/>
        </w:rPr>
        <w:t xml:space="preserve"> protocole</w:t>
      </w:r>
      <w:r w:rsidR="00130CBD" w:rsidRPr="00500D1B">
        <w:rPr>
          <w:rFonts w:ascii="Arial" w:hAnsi="Arial" w:cs="Arial"/>
          <w:bCs/>
          <w:sz w:val="20"/>
          <w:szCs w:val="20"/>
        </w:rPr>
        <w:t xml:space="preserve"> </w:t>
      </w:r>
      <w:r w:rsidR="00130CBD" w:rsidRPr="00500D1B">
        <w:rPr>
          <w:rFonts w:ascii="Arial" w:hAnsi="Arial" w:cs="Arial"/>
          <w:b/>
          <w:sz w:val="20"/>
          <w:szCs w:val="20"/>
        </w:rPr>
        <w:t>de l’instance</w:t>
      </w:r>
      <w:r w:rsidRPr="00500D1B">
        <w:rPr>
          <w:rFonts w:ascii="Arial" w:hAnsi="Arial" w:cs="Arial"/>
          <w:b/>
          <w:sz w:val="20"/>
          <w:szCs w:val="20"/>
        </w:rPr>
        <w:t xml:space="preserve"> ou d’une proposition de protocole de l’instance</w:t>
      </w:r>
      <w:r w:rsidRPr="00500D1B">
        <w:rPr>
          <w:rFonts w:ascii="Arial" w:hAnsi="Arial" w:cs="Arial"/>
          <w:bCs/>
          <w:sz w:val="20"/>
          <w:szCs w:val="20"/>
        </w:rPr>
        <w:t>. Elle doit être placée devant le protocole de l’instance ou la proposition de protocole de l’instance (avant la page 1) et y être agrafée.</w:t>
      </w:r>
    </w:p>
    <w:p w14:paraId="52DF0756" w14:textId="32BC7CAE" w:rsidR="00623C09" w:rsidRPr="00500D1B" w:rsidRDefault="00CF49AF" w:rsidP="00434C8A">
      <w:pPr>
        <w:pStyle w:val="Paragraphedeliste"/>
        <w:numPr>
          <w:ilvl w:val="0"/>
          <w:numId w:val="2"/>
        </w:numPr>
        <w:spacing w:after="120"/>
        <w:ind w:hanging="72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500D1B">
        <w:rPr>
          <w:rFonts w:ascii="Arial" w:hAnsi="Arial" w:cs="Arial"/>
          <w:bCs/>
          <w:sz w:val="20"/>
          <w:szCs w:val="20"/>
        </w:rPr>
        <w:t xml:space="preserve">Ne pas remplir ni joindre cette page </w:t>
      </w:r>
      <w:r w:rsidR="00130CBD" w:rsidRPr="00500D1B">
        <w:rPr>
          <w:rFonts w:ascii="Arial" w:hAnsi="Arial" w:cs="Arial"/>
          <w:bCs/>
          <w:sz w:val="20"/>
          <w:szCs w:val="20"/>
        </w:rPr>
        <w:t>lors du dépôt d’un protocole modifié.</w:t>
      </w:r>
    </w:p>
    <w:p w14:paraId="7571D983" w14:textId="4BDF08DC" w:rsidR="00130CBD" w:rsidRPr="00500D1B" w:rsidRDefault="00CF49AF" w:rsidP="00130CBD">
      <w:pPr>
        <w:pStyle w:val="Paragraphedeliste"/>
        <w:numPr>
          <w:ilvl w:val="0"/>
          <w:numId w:val="2"/>
        </w:numPr>
        <w:ind w:hanging="720"/>
        <w:rPr>
          <w:rFonts w:ascii="Arial" w:hAnsi="Arial" w:cs="Arial"/>
          <w:bCs/>
          <w:sz w:val="20"/>
          <w:szCs w:val="20"/>
        </w:rPr>
      </w:pPr>
      <w:r w:rsidRPr="00500D1B">
        <w:rPr>
          <w:rFonts w:ascii="Arial" w:hAnsi="Arial" w:cs="Arial"/>
          <w:bCs/>
          <w:sz w:val="20"/>
          <w:szCs w:val="20"/>
        </w:rPr>
        <w:t>Cocher les cases applicables à l’instance. Une réponse positive (ou l’absence de réponse) implique que le protocole ou la proposition de protocole sera présenté au tribunal pour exame</w:t>
      </w:r>
      <w:r w:rsidR="00D370FE" w:rsidRPr="00500D1B">
        <w:rPr>
          <w:rFonts w:ascii="Arial" w:hAnsi="Arial" w:cs="Arial"/>
          <w:bCs/>
          <w:sz w:val="20"/>
          <w:szCs w:val="20"/>
        </w:rPr>
        <w:t>n</w:t>
      </w:r>
      <w:r w:rsidR="00130CBD" w:rsidRPr="00500D1B">
        <w:rPr>
          <w:rFonts w:ascii="Arial" w:hAnsi="Arial" w:cs="Arial"/>
          <w:bCs/>
          <w:sz w:val="20"/>
          <w:szCs w:val="20"/>
        </w:rPr>
        <w:t>.</w:t>
      </w:r>
    </w:p>
    <w:tbl>
      <w:tblPr>
        <w:tblStyle w:val="Grilledutableau"/>
        <w:tblW w:w="109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26"/>
        <w:gridCol w:w="1984"/>
      </w:tblGrid>
      <w:tr w:rsidR="00205F85" w:rsidRPr="00500D1B" w14:paraId="203E2761" w14:textId="77777777" w:rsidTr="00205F85">
        <w:trPr>
          <w:trHeight w:val="472"/>
        </w:trPr>
        <w:tc>
          <w:tcPr>
            <w:tcW w:w="10910" w:type="dxa"/>
            <w:gridSpan w:val="2"/>
            <w:shd w:val="clear" w:color="auto" w:fill="BFBFBF" w:themeFill="background1" w:themeFillShade="BF"/>
          </w:tcPr>
          <w:p w14:paraId="1F65D236" w14:textId="10131244" w:rsidR="00205F85" w:rsidRPr="00500D1B" w:rsidRDefault="00205F85" w:rsidP="00D125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b/>
                <w:sz w:val="20"/>
                <w:szCs w:val="20"/>
              </w:rPr>
              <w:t>CRITÈRES DE SÉLECTION</w:t>
            </w:r>
          </w:p>
        </w:tc>
      </w:tr>
      <w:tr w:rsidR="00EA36A0" w:rsidRPr="00500D1B" w14:paraId="0512E46B" w14:textId="77777777" w:rsidTr="00EA36A0">
        <w:trPr>
          <w:trHeight w:val="472"/>
        </w:trPr>
        <w:tc>
          <w:tcPr>
            <w:tcW w:w="8926" w:type="dxa"/>
          </w:tcPr>
          <w:p w14:paraId="299FBE24" w14:textId="2A9AE02E" w:rsidR="00EA36A0" w:rsidRPr="00500D1B" w:rsidRDefault="00EA36A0" w:rsidP="0028114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t>Une des parties n’est pas représentée par avocat.</w:t>
            </w:r>
          </w:p>
        </w:tc>
        <w:tc>
          <w:tcPr>
            <w:tcW w:w="1984" w:type="dxa"/>
          </w:tcPr>
          <w:p w14:paraId="704E40A5" w14:textId="03FA68C1" w:rsidR="00EA36A0" w:rsidRPr="00500D1B" w:rsidRDefault="000D56C1" w:rsidP="00D125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36A0" w:rsidRPr="00500D1B">
              <w:rPr>
                <w:rFonts w:ascii="Arial" w:hAnsi="Arial" w:cs="Arial"/>
                <w:sz w:val="20"/>
                <w:szCs w:val="20"/>
              </w:rPr>
              <w:t>OUI</w:t>
            </w:r>
            <w:r w:rsidR="00EA36A0" w:rsidRPr="00500D1B">
              <w:rPr>
                <w:rFonts w:ascii="Arial" w:hAnsi="Arial" w:cs="Arial"/>
                <w:sz w:val="20"/>
                <w:szCs w:val="20"/>
              </w:rPr>
              <w:tab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36A0" w:rsidRPr="00500D1B">
              <w:rPr>
                <w:rFonts w:ascii="Arial" w:hAnsi="Arial" w:cs="Arial"/>
                <w:sz w:val="20"/>
                <w:szCs w:val="20"/>
              </w:rPr>
              <w:t>NON</w:t>
            </w:r>
          </w:p>
        </w:tc>
      </w:tr>
      <w:tr w:rsidR="00472E5C" w:rsidRPr="00500D1B" w14:paraId="218FB1D2" w14:textId="77777777" w:rsidTr="00695E63">
        <w:trPr>
          <w:trHeight w:val="290"/>
        </w:trPr>
        <w:tc>
          <w:tcPr>
            <w:tcW w:w="8926" w:type="dxa"/>
          </w:tcPr>
          <w:p w14:paraId="347BC015" w14:textId="31B2FA3D" w:rsidR="00472E5C" w:rsidRPr="00500D1B" w:rsidRDefault="00472E5C" w:rsidP="0028114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t>Une prestation compensatoire est demandée</w:t>
            </w:r>
            <w:r w:rsidR="00993622" w:rsidRPr="00500D1B">
              <w:rPr>
                <w:rFonts w:ascii="Arial" w:hAnsi="Arial" w:cs="Arial"/>
                <w:sz w:val="20"/>
                <w:szCs w:val="20"/>
              </w:rPr>
              <w:t xml:space="preserve"> ou un enrichissement injustifié est </w:t>
            </w:r>
            <w:r w:rsidR="00EE0981" w:rsidRPr="00500D1B">
              <w:rPr>
                <w:rFonts w:ascii="Arial" w:hAnsi="Arial" w:cs="Arial"/>
                <w:sz w:val="20"/>
                <w:szCs w:val="20"/>
              </w:rPr>
              <w:t>allégué</w:t>
            </w:r>
            <w:r w:rsidR="00695E63" w:rsidRPr="00500D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0A84BE93" w14:textId="5DCBDF9D" w:rsidR="00472E5C" w:rsidRPr="00500D1B" w:rsidRDefault="000D56C1" w:rsidP="00D125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OUI</w:t>
            </w:r>
            <w:r w:rsidRPr="00500D1B">
              <w:rPr>
                <w:rFonts w:ascii="Arial" w:hAnsi="Arial" w:cs="Arial"/>
                <w:sz w:val="20"/>
                <w:szCs w:val="20"/>
              </w:rPr>
              <w:tab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</w:tr>
      <w:tr w:rsidR="00472E5C" w:rsidRPr="00500D1B" w14:paraId="762BF7D8" w14:textId="77777777" w:rsidTr="00695E63">
        <w:trPr>
          <w:trHeight w:val="226"/>
        </w:trPr>
        <w:tc>
          <w:tcPr>
            <w:tcW w:w="8926" w:type="dxa"/>
          </w:tcPr>
          <w:p w14:paraId="1B9C9B78" w14:textId="0674A36D" w:rsidR="00472E5C" w:rsidRPr="00500D1B" w:rsidRDefault="00472E5C" w:rsidP="0028114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t xml:space="preserve">Les parties ne s’entendent pas </w:t>
            </w:r>
            <w:r w:rsidR="001F28E1" w:rsidRPr="00500D1B">
              <w:rPr>
                <w:rFonts w:ascii="Arial" w:hAnsi="Arial" w:cs="Arial"/>
                <w:sz w:val="20"/>
                <w:szCs w:val="20"/>
              </w:rPr>
              <w:t>sur la durée, le lieu ou le format de certains interrogatoires</w:t>
            </w:r>
            <w:r w:rsidR="00695E63" w:rsidRPr="00500D1B">
              <w:rPr>
                <w:rFonts w:ascii="Arial" w:hAnsi="Arial" w:cs="Arial"/>
                <w:sz w:val="20"/>
                <w:szCs w:val="20"/>
              </w:rPr>
              <w:t>.</w:t>
            </w:r>
            <w:r w:rsidR="003E739F" w:rsidRPr="00500D1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620508B5" w14:textId="681AF161" w:rsidR="00472E5C" w:rsidRPr="00500D1B" w:rsidRDefault="000D56C1" w:rsidP="00D125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OUI</w:t>
            </w:r>
            <w:r w:rsidRPr="00500D1B">
              <w:rPr>
                <w:rFonts w:ascii="Arial" w:hAnsi="Arial" w:cs="Arial"/>
                <w:sz w:val="20"/>
                <w:szCs w:val="20"/>
              </w:rPr>
              <w:tab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</w:tr>
      <w:tr w:rsidR="00472E5C" w:rsidRPr="00500D1B" w14:paraId="1625915A" w14:textId="77777777" w:rsidTr="00695E63">
        <w:trPr>
          <w:trHeight w:val="304"/>
        </w:trPr>
        <w:tc>
          <w:tcPr>
            <w:tcW w:w="8926" w:type="dxa"/>
          </w:tcPr>
          <w:p w14:paraId="1B097EC9" w14:textId="433C72B2" w:rsidR="00472E5C" w:rsidRPr="00500D1B" w:rsidRDefault="00472E5C" w:rsidP="0028114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t>Les parties ne s’entendent pas sur le nombre ou la teneur des expertises</w:t>
            </w:r>
            <w:r w:rsidR="009C3C50" w:rsidRPr="00500D1B">
              <w:rPr>
                <w:rFonts w:ascii="Arial" w:hAnsi="Arial" w:cs="Arial"/>
                <w:sz w:val="20"/>
                <w:szCs w:val="20"/>
              </w:rPr>
              <w:t>.</w:t>
            </w:r>
            <w:r w:rsidR="00DE79FD" w:rsidRPr="00500D1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5651AB4D" w14:textId="79580C6E" w:rsidR="00472E5C" w:rsidRPr="00500D1B" w:rsidRDefault="000D56C1" w:rsidP="00D125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OUI</w:t>
            </w:r>
            <w:r w:rsidRPr="00500D1B">
              <w:rPr>
                <w:rFonts w:ascii="Arial" w:hAnsi="Arial" w:cs="Arial"/>
                <w:sz w:val="20"/>
                <w:szCs w:val="20"/>
              </w:rPr>
              <w:tab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</w:tr>
      <w:tr w:rsidR="00DE79FD" w:rsidRPr="00500D1B" w14:paraId="23E43623" w14:textId="77777777" w:rsidTr="00472E5C">
        <w:trPr>
          <w:trHeight w:val="756"/>
        </w:trPr>
        <w:tc>
          <w:tcPr>
            <w:tcW w:w="8926" w:type="dxa"/>
          </w:tcPr>
          <w:p w14:paraId="633F3228" w14:textId="02D93A47" w:rsidR="00DE79FD" w:rsidRPr="00500D1B" w:rsidRDefault="00DE79FD" w:rsidP="0028114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t xml:space="preserve">Les parties refusent de recourir à </w:t>
            </w:r>
            <w:r w:rsidR="00335B8B" w:rsidRPr="00500D1B">
              <w:rPr>
                <w:rFonts w:ascii="Arial" w:hAnsi="Arial" w:cs="Arial"/>
                <w:sz w:val="20"/>
                <w:szCs w:val="20"/>
              </w:rPr>
              <w:t xml:space="preserve">une </w:t>
            </w:r>
            <w:r w:rsidRPr="00500D1B">
              <w:rPr>
                <w:rFonts w:ascii="Arial" w:hAnsi="Arial" w:cs="Arial"/>
                <w:sz w:val="20"/>
                <w:szCs w:val="20"/>
              </w:rPr>
              <w:t>expertise commune pour l’évaluation de la valeur des biens mobiliers ou immobilier</w:t>
            </w:r>
            <w:r w:rsidR="007822A0" w:rsidRPr="00500D1B">
              <w:rPr>
                <w:rFonts w:ascii="Arial" w:hAnsi="Arial" w:cs="Arial"/>
                <w:sz w:val="20"/>
                <w:szCs w:val="20"/>
              </w:rPr>
              <w:t>s</w:t>
            </w:r>
            <w:r w:rsidR="00335B8B" w:rsidRPr="00500D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0A741F5F" w14:textId="0C96BE64" w:rsidR="00DE79FD" w:rsidRPr="00500D1B" w:rsidRDefault="000D56C1" w:rsidP="00D125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OUI</w:t>
            </w:r>
            <w:r w:rsidRPr="00500D1B">
              <w:rPr>
                <w:rFonts w:ascii="Arial" w:hAnsi="Arial" w:cs="Arial"/>
                <w:sz w:val="20"/>
                <w:szCs w:val="20"/>
              </w:rPr>
              <w:tab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</w:tr>
      <w:tr w:rsidR="00DE79FD" w:rsidRPr="00500D1B" w14:paraId="72CDEF4C" w14:textId="77777777" w:rsidTr="00434C8A">
        <w:trPr>
          <w:trHeight w:val="473"/>
        </w:trPr>
        <w:tc>
          <w:tcPr>
            <w:tcW w:w="8926" w:type="dxa"/>
          </w:tcPr>
          <w:p w14:paraId="3E840B0F" w14:textId="31857CB6" w:rsidR="00DE79FD" w:rsidRPr="00500D1B" w:rsidRDefault="00DE79FD" w:rsidP="0028114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t>Une des parties veut recourir à plus d’une expertise contradictoire</w:t>
            </w:r>
            <w:r w:rsidR="004C5431" w:rsidRPr="00500D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6AA90FBE" w14:textId="01F76D6E" w:rsidR="00DE79FD" w:rsidRPr="00500D1B" w:rsidRDefault="000D56C1" w:rsidP="00D125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OUI</w:t>
            </w:r>
            <w:r w:rsidRPr="00500D1B">
              <w:rPr>
                <w:rFonts w:ascii="Arial" w:hAnsi="Arial" w:cs="Arial"/>
                <w:sz w:val="20"/>
                <w:szCs w:val="20"/>
              </w:rPr>
              <w:tab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</w:tr>
      <w:tr w:rsidR="00434C8A" w:rsidRPr="00500D1B" w14:paraId="4EC9D1E6" w14:textId="77777777" w:rsidTr="003E739F">
        <w:trPr>
          <w:trHeight w:val="473"/>
        </w:trPr>
        <w:tc>
          <w:tcPr>
            <w:tcW w:w="8926" w:type="dxa"/>
          </w:tcPr>
          <w:p w14:paraId="2F6E77DA" w14:textId="194707EE" w:rsidR="00434C8A" w:rsidRPr="00500D1B" w:rsidRDefault="00434C8A" w:rsidP="0028114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t>Les parties demandent une prolongation du délai de mise en état du dossier.</w:t>
            </w:r>
          </w:p>
        </w:tc>
        <w:tc>
          <w:tcPr>
            <w:tcW w:w="1984" w:type="dxa"/>
          </w:tcPr>
          <w:p w14:paraId="3BF8B1CD" w14:textId="53892132" w:rsidR="00434C8A" w:rsidRPr="00500D1B" w:rsidRDefault="000D56C1" w:rsidP="00D125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OUI</w:t>
            </w:r>
            <w:r w:rsidRPr="00500D1B">
              <w:rPr>
                <w:rFonts w:ascii="Arial" w:hAnsi="Arial" w:cs="Arial"/>
                <w:sz w:val="20"/>
                <w:szCs w:val="20"/>
              </w:rPr>
              <w:tab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</w:tr>
      <w:tr w:rsidR="00434C8A" w:rsidRPr="00500D1B" w14:paraId="071DA9D1" w14:textId="77777777" w:rsidTr="00434C8A">
        <w:trPr>
          <w:trHeight w:val="473"/>
        </w:trPr>
        <w:tc>
          <w:tcPr>
            <w:tcW w:w="8926" w:type="dxa"/>
          </w:tcPr>
          <w:p w14:paraId="172903DF" w14:textId="60AA5927" w:rsidR="00434C8A" w:rsidRPr="00500D1B" w:rsidRDefault="00434C8A" w:rsidP="0028114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t>Les parties demandent la tenue d’une conférence de gestion.</w:t>
            </w:r>
          </w:p>
        </w:tc>
        <w:tc>
          <w:tcPr>
            <w:tcW w:w="1984" w:type="dxa"/>
          </w:tcPr>
          <w:p w14:paraId="1B8637F6" w14:textId="6D1A93E5" w:rsidR="00434C8A" w:rsidRPr="00500D1B" w:rsidRDefault="000D56C1" w:rsidP="00D125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OUI</w:t>
            </w:r>
            <w:r w:rsidRPr="00500D1B">
              <w:rPr>
                <w:rFonts w:ascii="Arial" w:hAnsi="Arial" w:cs="Arial"/>
                <w:sz w:val="20"/>
                <w:szCs w:val="20"/>
              </w:rPr>
              <w:tab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</w:tr>
      <w:tr w:rsidR="003E739F" w:rsidRPr="00500D1B" w14:paraId="58906953" w14:textId="77777777" w:rsidTr="00434C8A">
        <w:trPr>
          <w:trHeight w:val="473"/>
        </w:trPr>
        <w:tc>
          <w:tcPr>
            <w:tcW w:w="8926" w:type="dxa"/>
          </w:tcPr>
          <w:p w14:paraId="1A79689C" w14:textId="0EDD68E7" w:rsidR="003E739F" w:rsidRPr="00500D1B" w:rsidRDefault="003E739F" w:rsidP="0028114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t>Les parties ont participé à une médiation auprès d’un médiateur accrédité et elles demandent la tenue d’une conférence de règlement à l’amiable.</w:t>
            </w:r>
          </w:p>
        </w:tc>
        <w:tc>
          <w:tcPr>
            <w:tcW w:w="1984" w:type="dxa"/>
          </w:tcPr>
          <w:p w14:paraId="3EAEF240" w14:textId="75695B70" w:rsidR="003E739F" w:rsidRPr="00500D1B" w:rsidRDefault="000D56C1" w:rsidP="00D1257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OUI</w:t>
            </w:r>
            <w:r w:rsidRPr="00500D1B">
              <w:rPr>
                <w:rFonts w:ascii="Arial" w:hAnsi="Arial" w:cs="Arial"/>
                <w:sz w:val="20"/>
                <w:szCs w:val="20"/>
              </w:rPr>
              <w:tab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D1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00D1B">
              <w:rPr>
                <w:rFonts w:ascii="Arial" w:hAnsi="Arial" w:cs="Arial"/>
                <w:sz w:val="20"/>
                <w:szCs w:val="20"/>
              </w:rPr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00D1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00D1B">
              <w:rPr>
                <w:rFonts w:ascii="Arial" w:hAnsi="Arial" w:cs="Arial"/>
                <w:sz w:val="20"/>
                <w:szCs w:val="20"/>
              </w:rPr>
              <w:t xml:space="preserve"> NON</w:t>
            </w:r>
          </w:p>
        </w:tc>
      </w:tr>
    </w:tbl>
    <w:p w14:paraId="49811937" w14:textId="72763082" w:rsidR="00CF49AF" w:rsidRPr="00500D1B" w:rsidRDefault="007F06AF" w:rsidP="007F06AF">
      <w:pPr>
        <w:pStyle w:val="Paragraphedeliste"/>
        <w:jc w:val="right"/>
        <w:rPr>
          <w:rFonts w:ascii="Arial" w:hAnsi="Arial" w:cs="Arial"/>
          <w:bCs/>
          <w:sz w:val="20"/>
          <w:szCs w:val="20"/>
        </w:rPr>
      </w:pPr>
      <w:r w:rsidRPr="00500D1B">
        <w:rPr>
          <w:rFonts w:ascii="Arial" w:hAnsi="Arial" w:cs="Arial"/>
          <w:bCs/>
          <w:sz w:val="20"/>
          <w:szCs w:val="20"/>
        </w:rPr>
        <w:t>RÉSERVÉ AU GREFFIER : Cocher si protocole ou proposition trié pour saisie CHEM*EXA</w:t>
      </w:r>
      <w:r w:rsidRPr="00500D1B">
        <w:rPr>
          <w:rFonts w:ascii="Arial" w:hAnsi="Arial" w:cs="Arial"/>
          <w:sz w:val="20"/>
          <w:szCs w:val="20"/>
        </w:rPr>
        <w:t xml:space="preserve"> </w:t>
      </w:r>
      <w:r w:rsidR="000D56C1" w:rsidRPr="00500D1B">
        <w:rPr>
          <w:rFonts w:ascii="Arial" w:hAnsi="Arial" w:cs="Arial"/>
          <w:sz w:val="20"/>
          <w:szCs w:val="20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 w:rsidR="000D56C1" w:rsidRPr="00500D1B">
        <w:rPr>
          <w:rFonts w:ascii="Arial" w:hAnsi="Arial" w:cs="Arial"/>
          <w:sz w:val="20"/>
          <w:szCs w:val="20"/>
        </w:rPr>
        <w:instrText xml:space="preserve"> FORMCHECKBOX </w:instrText>
      </w:r>
      <w:r w:rsidR="000D56C1" w:rsidRPr="00500D1B">
        <w:rPr>
          <w:rFonts w:ascii="Arial" w:hAnsi="Arial" w:cs="Arial"/>
          <w:sz w:val="20"/>
          <w:szCs w:val="20"/>
        </w:rPr>
      </w:r>
      <w:r w:rsidR="000D56C1" w:rsidRPr="00500D1B">
        <w:rPr>
          <w:rFonts w:ascii="Arial" w:hAnsi="Arial" w:cs="Arial"/>
          <w:sz w:val="20"/>
          <w:szCs w:val="20"/>
        </w:rPr>
        <w:fldChar w:fldCharType="separate"/>
      </w:r>
      <w:r w:rsidR="000D56C1" w:rsidRPr="00500D1B">
        <w:rPr>
          <w:rFonts w:ascii="Arial" w:hAnsi="Arial" w:cs="Arial"/>
          <w:sz w:val="20"/>
          <w:szCs w:val="20"/>
        </w:rPr>
        <w:fldChar w:fldCharType="end"/>
      </w:r>
    </w:p>
    <w:p w14:paraId="54A52285" w14:textId="028D72F8" w:rsidR="00F44B92" w:rsidRPr="00500D1B" w:rsidRDefault="00F44B92" w:rsidP="00130CBD">
      <w:pPr>
        <w:pStyle w:val="Paragraphedeliste"/>
        <w:rPr>
          <w:rFonts w:ascii="Arial" w:hAnsi="Arial" w:cs="Arial"/>
          <w:bCs/>
          <w:sz w:val="20"/>
          <w:szCs w:val="20"/>
        </w:rPr>
      </w:pPr>
    </w:p>
    <w:p w14:paraId="38183096" w14:textId="130CC7A2" w:rsidR="003E739F" w:rsidRPr="00500D1B" w:rsidRDefault="003E739F">
      <w:pPr>
        <w:rPr>
          <w:rFonts w:ascii="Arial" w:hAnsi="Arial" w:cs="Arial"/>
          <w:bCs/>
          <w:sz w:val="20"/>
          <w:szCs w:val="20"/>
        </w:rPr>
      </w:pPr>
      <w:r w:rsidRPr="00500D1B">
        <w:rPr>
          <w:rFonts w:ascii="Arial" w:hAnsi="Arial" w:cs="Arial"/>
          <w:bCs/>
          <w:sz w:val="20"/>
          <w:szCs w:val="20"/>
        </w:rPr>
        <w:br w:type="page"/>
      </w:r>
    </w:p>
    <w:tbl>
      <w:tblPr>
        <w:tblStyle w:val="Grilledutablea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7"/>
        <w:gridCol w:w="5303"/>
      </w:tblGrid>
      <w:tr w:rsidR="00D370FE" w:rsidRPr="00500D1B" w14:paraId="4AE5B9F4" w14:textId="77777777" w:rsidTr="00D370FE">
        <w:tc>
          <w:tcPr>
            <w:tcW w:w="5307" w:type="dxa"/>
          </w:tcPr>
          <w:p w14:paraId="08ED285B" w14:textId="3DB5966A" w:rsidR="00D370FE" w:rsidRPr="00500D1B" w:rsidRDefault="00F44B92" w:rsidP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hAnsi="Arial" w:cs="Arial"/>
                <w:bCs/>
                <w:sz w:val="20"/>
                <w:szCs w:val="20"/>
              </w:rPr>
              <w:lastRenderedPageBreak/>
              <w:br w:type="page"/>
            </w:r>
            <w:r w:rsidR="00D370FE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CANADA</w:t>
            </w:r>
          </w:p>
        </w:tc>
        <w:tc>
          <w:tcPr>
            <w:tcW w:w="5303" w:type="dxa"/>
          </w:tcPr>
          <w:p w14:paraId="0D31CF2D" w14:textId="1FDA7593" w:rsidR="00D370FE" w:rsidRPr="00500D1B" w:rsidRDefault="00D370FE" w:rsidP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COUR DU QUÉBEC</w:t>
            </w:r>
          </w:p>
        </w:tc>
      </w:tr>
      <w:tr w:rsidR="00D370FE" w:rsidRPr="00500D1B" w14:paraId="1567A4E7" w14:textId="77777777" w:rsidTr="00DB10B8">
        <w:tc>
          <w:tcPr>
            <w:tcW w:w="5307" w:type="dxa"/>
          </w:tcPr>
          <w:p w14:paraId="6A1B9FDA" w14:textId="0DB64F6D" w:rsidR="00D370FE" w:rsidRPr="00500D1B" w:rsidRDefault="00D370FE" w:rsidP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Province de Québec</w:t>
            </w:r>
          </w:p>
        </w:tc>
        <w:tc>
          <w:tcPr>
            <w:tcW w:w="5303" w:type="dxa"/>
          </w:tcPr>
          <w:p w14:paraId="40D062B6" w14:textId="7262220D" w:rsidR="00D370FE" w:rsidRPr="00500D1B" w:rsidRDefault="00DF3D88" w:rsidP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TRIBUNAL </w:t>
            </w:r>
            <w:r w:rsidR="00E46224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UNIFIÉ DE LA FAMILLE </w:t>
            </w:r>
          </w:p>
        </w:tc>
      </w:tr>
      <w:tr w:rsidR="00D370FE" w:rsidRPr="00500D1B" w14:paraId="6CA63C68" w14:textId="77777777" w:rsidTr="00DB10B8">
        <w:tc>
          <w:tcPr>
            <w:tcW w:w="5307" w:type="dxa"/>
          </w:tcPr>
          <w:p w14:paraId="442E0204" w14:textId="4D2A1A91" w:rsidR="00D370FE" w:rsidRPr="00500D1B" w:rsidRDefault="00D370FE" w:rsidP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District : 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&lt;district&gt;"/>
                  </w:textInput>
                </w:ffData>
              </w:fldChar>
            </w:r>
            <w:bookmarkStart w:id="1" w:name="Texte2"/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500D1B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&lt;district&gt;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bookmarkEnd w:id="1"/>
          </w:p>
        </w:tc>
        <w:tc>
          <w:tcPr>
            <w:tcW w:w="5303" w:type="dxa"/>
          </w:tcPr>
          <w:p w14:paraId="341033F6" w14:textId="0E0A940E" w:rsidR="00D370FE" w:rsidRPr="00500D1B" w:rsidRDefault="00A42906" w:rsidP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fr-FR"/>
                </w:rPr>
                <w:id w:val="2009405661"/>
                <w:placeholder>
                  <w:docPart w:val="ECC5F326B47A4D48AAC2CFD9A0A25AB8"/>
                </w:placeholder>
                <w:showingPlcHdr/>
                <w:comboBox>
                  <w:listItem w:value="Choisissez un élément."/>
                  <w:listItem w:displayText="Division civile" w:value="Division civile"/>
                  <w:listItem w:displayText="Division jeunesse" w:value="Division jeunesse"/>
                </w:comboBox>
              </w:sdtPr>
              <w:sdtEndPr>
                <w:rPr>
                  <w:rFonts w:asciiTheme="minorHAnsi" w:eastAsiaTheme="minorHAnsi" w:hAnsiTheme="minorHAnsi" w:cstheme="minorBidi"/>
                  <w:sz w:val="22"/>
                  <w:szCs w:val="22"/>
                  <w:lang w:eastAsia="en-US"/>
                </w:rPr>
              </w:sdtEndPr>
              <w:sdtContent>
                <w:r w:rsidR="00C234B6" w:rsidRPr="00500D1B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D370FE" w:rsidRPr="00500D1B" w14:paraId="521733B6" w14:textId="77777777" w:rsidTr="00D370FE">
        <w:tc>
          <w:tcPr>
            <w:tcW w:w="5307" w:type="dxa"/>
          </w:tcPr>
          <w:p w14:paraId="23C30162" w14:textId="25F8DF47" w:rsidR="00D370FE" w:rsidRPr="00500D1B" w:rsidRDefault="00D370FE" w:rsidP="00D370FE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Localité : 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3"/>
                  <w:enabled/>
                  <w:calcOnExit w:val="0"/>
                  <w:textInput>
                    <w:default w:val="&lt;localité&gt;"/>
                  </w:textInput>
                </w:ffData>
              </w:fldChar>
            </w:r>
            <w:bookmarkStart w:id="2" w:name="Texte3"/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500D1B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&lt;localité&gt;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bookmarkEnd w:id="2"/>
          </w:p>
        </w:tc>
        <w:tc>
          <w:tcPr>
            <w:tcW w:w="5303" w:type="dxa"/>
          </w:tcPr>
          <w:p w14:paraId="0B18D104" w14:textId="77777777" w:rsidR="00D370FE" w:rsidRPr="00500D1B" w:rsidRDefault="00D370FE" w:rsidP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  <w:tr w:rsidR="00D370FE" w:rsidRPr="00500D1B" w14:paraId="07ACB9CB" w14:textId="77777777" w:rsidTr="00D370FE">
        <w:tc>
          <w:tcPr>
            <w:tcW w:w="5307" w:type="dxa"/>
          </w:tcPr>
          <w:p w14:paraId="4A1F5B99" w14:textId="0C9DC13F" w:rsidR="00D370FE" w:rsidRPr="00500D1B" w:rsidRDefault="00D370FE" w:rsidP="00D370FE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N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fr-FR"/>
              </w:rPr>
              <w:t>o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de dossier : 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4"/>
                  <w:enabled/>
                  <w:calcOnExit w:val="0"/>
                  <w:textInput>
                    <w:default w:val="&lt;numéro de dossier&gt;"/>
                  </w:textInput>
                </w:ffData>
              </w:fldChar>
            </w:r>
            <w:bookmarkStart w:id="3" w:name="Texte4"/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500D1B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&lt;numéro de dossier&gt;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bookmarkEnd w:id="3"/>
          </w:p>
        </w:tc>
        <w:tc>
          <w:tcPr>
            <w:tcW w:w="5303" w:type="dxa"/>
          </w:tcPr>
          <w:p w14:paraId="3009EBED" w14:textId="77777777" w:rsidR="00D370FE" w:rsidRPr="00500D1B" w:rsidRDefault="00D370FE" w:rsidP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</w:tbl>
    <w:p w14:paraId="63DED2CA" w14:textId="77777777" w:rsidR="00D370FE" w:rsidRPr="00500D1B" w:rsidRDefault="00D370FE" w:rsidP="00D370FE">
      <w:pPr>
        <w:tabs>
          <w:tab w:val="left" w:pos="5245"/>
        </w:tabs>
        <w:spacing w:after="0" w:line="240" w:lineRule="auto"/>
        <w:ind w:left="180" w:hanging="180"/>
        <w:rPr>
          <w:rFonts w:ascii="Arial" w:eastAsia="Times New Roman" w:hAnsi="Arial" w:cs="Arial"/>
          <w:sz w:val="20"/>
          <w:szCs w:val="20"/>
          <w:lang w:eastAsia="fr-FR"/>
        </w:rPr>
      </w:pPr>
    </w:p>
    <w:tbl>
      <w:tblPr>
        <w:tblW w:w="106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18"/>
        <w:gridCol w:w="5309"/>
      </w:tblGrid>
      <w:tr w:rsidR="00CF49AF" w:rsidRPr="00500D1B" w14:paraId="31703D47" w14:textId="77777777" w:rsidTr="00D12572">
        <w:tc>
          <w:tcPr>
            <w:tcW w:w="5318" w:type="dxa"/>
          </w:tcPr>
          <w:p w14:paraId="5BC10F45" w14:textId="3E297617" w:rsidR="00CF49AF" w:rsidRPr="00500D1B" w:rsidRDefault="00DF3D88" w:rsidP="00CF49A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rénom demanderesse&gt;"/>
                  </w:textInput>
                </w:ffData>
              </w:fldChar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500D1B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&lt;prénom demanderesse&gt;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nom demanderesse&gt;"/>
                  </w:textInput>
                </w:ffData>
              </w:fldChar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="00CF49AF" w:rsidRPr="00500D1B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&lt;nom demanderesse&gt;</w:t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</w:p>
          <w:p w14:paraId="1873C45A" w14:textId="77777777" w:rsidR="00CF49AF" w:rsidRPr="00500D1B" w:rsidRDefault="00CF49AF" w:rsidP="00CF49AF">
            <w:pPr>
              <w:tabs>
                <w:tab w:val="left" w:pos="4680"/>
                <w:tab w:val="left" w:pos="5580"/>
              </w:tabs>
              <w:spacing w:before="120" w:after="0" w:line="240" w:lineRule="auto"/>
              <w:ind w:left="1701" w:hanging="1701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ab/>
              <w:t xml:space="preserve">Partie demanderesse </w:t>
            </w:r>
          </w:p>
          <w:p w14:paraId="2C4074F5" w14:textId="77777777" w:rsidR="00CF49AF" w:rsidRPr="00500D1B" w:rsidRDefault="00CF49AF" w:rsidP="00CF49AF">
            <w:pPr>
              <w:tabs>
                <w:tab w:val="left" w:pos="4680"/>
                <w:tab w:val="left" w:pos="5580"/>
              </w:tabs>
              <w:spacing w:after="0" w:line="240" w:lineRule="auto"/>
              <w:ind w:left="1701" w:hanging="1701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5309" w:type="dxa"/>
          </w:tcPr>
          <w:p w14:paraId="3FD3A0B0" w14:textId="1DC85B2D" w:rsidR="00CF49AF" w:rsidRPr="00500D1B" w:rsidRDefault="00DF3D88" w:rsidP="00CF49A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7"/>
                  <w:enabled/>
                  <w:calcOnExit w:val="0"/>
                  <w:textInput>
                    <w:default w:val="&lt;prénom défenderesse&gt;"/>
                  </w:textInput>
                </w:ffData>
              </w:fldChar>
            </w:r>
            <w:bookmarkStart w:id="4" w:name="Texte7"/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500D1B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&lt;prénom défenderesse&gt;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bookmarkEnd w:id="4"/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8"/>
                  <w:enabled/>
                  <w:calcOnExit w:val="0"/>
                  <w:textInput>
                    <w:default w:val="&lt;nom défenderesse&gt;"/>
                  </w:textInput>
                </w:ffData>
              </w:fldChar>
            </w:r>
            <w:bookmarkStart w:id="5" w:name="Texte8"/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="00CF49AF" w:rsidRPr="00500D1B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&lt;nom défenderesse&gt;</w:t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bookmarkEnd w:id="5"/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</w:p>
          <w:p w14:paraId="34C856EE" w14:textId="77777777" w:rsidR="00CF49AF" w:rsidRPr="00500D1B" w:rsidRDefault="00CF49AF" w:rsidP="00CF49AF">
            <w:pPr>
              <w:tabs>
                <w:tab w:val="left" w:pos="4680"/>
                <w:tab w:val="left" w:pos="5580"/>
              </w:tabs>
              <w:spacing w:before="120" w:after="0" w:line="240" w:lineRule="auto"/>
              <w:ind w:left="1701" w:hanging="1701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ab/>
              <w:t xml:space="preserve">Partie défenderesse </w:t>
            </w:r>
          </w:p>
          <w:p w14:paraId="04BBBDE2" w14:textId="77777777" w:rsidR="00CF49AF" w:rsidRPr="00500D1B" w:rsidRDefault="00CF49AF" w:rsidP="00CF49A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  <w:tr w:rsidR="00CF49AF" w:rsidRPr="00500D1B" w14:paraId="0FA3F6D0" w14:textId="77777777" w:rsidTr="00D12572">
        <w:tc>
          <w:tcPr>
            <w:tcW w:w="5318" w:type="dxa"/>
          </w:tcPr>
          <w:p w14:paraId="39EB8CC8" w14:textId="77777777" w:rsidR="00CF49AF" w:rsidRPr="00500D1B" w:rsidRDefault="00CF49AF" w:rsidP="00CF49A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5309" w:type="dxa"/>
          </w:tcPr>
          <w:p w14:paraId="1C84B325" w14:textId="3B3BE8F9" w:rsidR="00CF49AF" w:rsidRPr="00500D1B" w:rsidRDefault="00DF3D88" w:rsidP="00CF49A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9"/>
                  <w:enabled/>
                  <w:calcOnExit w:val="0"/>
                  <w:textInput>
                    <w:default w:val="&lt;prénom mis en cause&gt;"/>
                  </w:textInput>
                </w:ffData>
              </w:fldChar>
            </w:r>
            <w:bookmarkStart w:id="6" w:name="Texte9"/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Pr="00500D1B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&lt;prénom mis en cause&gt;</w:t>
            </w: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bookmarkEnd w:id="6"/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begin">
                <w:ffData>
                  <w:name w:val="Texte10"/>
                  <w:enabled/>
                  <w:calcOnExit w:val="0"/>
                  <w:textInput>
                    <w:default w:val="&lt;nom mis en cause&gt;"/>
                  </w:textInput>
                </w:ffData>
              </w:fldChar>
            </w:r>
            <w:bookmarkStart w:id="7" w:name="Texte10"/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instrText xml:space="preserve"> FORMTEXT </w:instrText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separate"/>
            </w:r>
            <w:r w:rsidR="00CF49AF" w:rsidRPr="00500D1B">
              <w:rPr>
                <w:rFonts w:ascii="Arial" w:eastAsia="Times New Roman" w:hAnsi="Arial" w:cs="Arial"/>
                <w:noProof/>
                <w:sz w:val="20"/>
                <w:szCs w:val="20"/>
                <w:lang w:eastAsia="fr-FR"/>
              </w:rPr>
              <w:t>&lt;nom mis en cause&gt;</w:t>
            </w:r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fldChar w:fldCharType="end"/>
            </w:r>
            <w:bookmarkEnd w:id="7"/>
            <w:r w:rsidR="00CF49AF"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 </w:t>
            </w:r>
          </w:p>
          <w:p w14:paraId="29D947CB" w14:textId="77777777" w:rsidR="00CF49AF" w:rsidRPr="00500D1B" w:rsidRDefault="00CF49AF" w:rsidP="00CF49AF">
            <w:pPr>
              <w:tabs>
                <w:tab w:val="left" w:pos="4680"/>
                <w:tab w:val="left" w:pos="5580"/>
              </w:tabs>
              <w:spacing w:before="120" w:after="0" w:line="240" w:lineRule="auto"/>
              <w:ind w:left="1701" w:hanging="1701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500D1B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ab/>
              <w:t>Partie mise en cause</w:t>
            </w:r>
          </w:p>
        </w:tc>
      </w:tr>
    </w:tbl>
    <w:p w14:paraId="71DC1A9E" w14:textId="77777777" w:rsidR="00D82EB4" w:rsidRDefault="00D82EB4" w:rsidP="00D82EB4">
      <w:pPr>
        <w:pBdr>
          <w:bottom w:val="single" w:sz="4" w:space="1" w:color="auto"/>
        </w:pBdr>
        <w:spacing w:before="60"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29574D4" w14:textId="7F52ADD7" w:rsidR="00D82EB4" w:rsidRPr="00500D1B" w:rsidRDefault="00EC4A35" w:rsidP="00AC43E5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CHOISIR LE NOM DU DOCUMENT"/>
              <w:listEntry w:val="PROPOSITION DE PROTOCOLE DE L'INSTANCE"/>
              <w:listEntry w:val="PREMIER PROTOCOLE DE L'INSTANCE"/>
              <w:listEntry w:val="PREMIER PROTOCOLE DE L'INSTANT COMMUN"/>
              <w:listEntry w:val="PROTOCOLE DE L'INSTANCE"/>
              <w:listEntry w:val="PROTOCOLE DE L'INSTANCE COMMUN"/>
              <w:listEntry w:val="PROTOCOLE DE L'INSTANCE NO 1"/>
              <w:listEntry w:val="PROTOCOLE DE L'INSTANCE MODIFIÉ NO 2"/>
              <w:listEntry w:val="PROTOCOLE DE L'INSTANCE MODIFIÉ NO 3"/>
              <w:listEntry w:val="PROTOCOLE DE L'INSTANCE MODIFIÉ NO 4"/>
            </w:ddList>
          </w:ffData>
        </w:fldChar>
      </w:r>
      <w:r>
        <w:rPr>
          <w:rFonts w:ascii="Arial" w:hAnsi="Arial" w:cs="Arial"/>
          <w:b/>
          <w:sz w:val="20"/>
          <w:szCs w:val="20"/>
        </w:rPr>
        <w:instrText xml:space="preserve"> FORMDROPDOWN </w:instrText>
      </w: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  <w:fldChar w:fldCharType="separate"/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0DC8FF6C" w14:textId="222AB187" w:rsidR="00CF49AF" w:rsidRPr="00C86A8D" w:rsidRDefault="00CF49AF" w:rsidP="00D82EB4">
      <w:pPr>
        <w:pBdr>
          <w:bottom w:val="single" w:sz="4" w:space="1" w:color="auto"/>
        </w:pBdr>
        <w:ind w:left="180" w:hanging="180"/>
        <w:jc w:val="center"/>
        <w:rPr>
          <w:rFonts w:ascii="Arial" w:hAnsi="Arial" w:cs="Arial"/>
          <w:b/>
          <w:sz w:val="20"/>
          <w:szCs w:val="20"/>
        </w:rPr>
      </w:pPr>
      <w:r w:rsidRPr="00C86A8D">
        <w:rPr>
          <w:rFonts w:ascii="Arial" w:hAnsi="Arial" w:cs="Arial"/>
          <w:b/>
          <w:sz w:val="20"/>
          <w:szCs w:val="20"/>
        </w:rPr>
        <w:t>DÉROULEMENT DE L’INSTANCE EN MATIÈRE FAMILIALE</w:t>
      </w:r>
      <w:r w:rsidR="00C84EB2" w:rsidRPr="00C86A8D">
        <w:rPr>
          <w:rFonts w:ascii="Arial" w:hAnsi="Arial" w:cs="Arial"/>
          <w:b/>
          <w:sz w:val="20"/>
          <w:szCs w:val="20"/>
        </w:rPr>
        <w:br/>
      </w:r>
      <w:r w:rsidR="0061613B" w:rsidRPr="00C86A8D">
        <w:rPr>
          <w:rFonts w:ascii="Arial" w:hAnsi="Arial" w:cs="Arial"/>
          <w:b/>
          <w:sz w:val="20"/>
          <w:szCs w:val="20"/>
        </w:rPr>
        <w:t>(art. 148 et suiv. C.p.c.)</w:t>
      </w:r>
    </w:p>
    <w:p w14:paraId="72FB833C" w14:textId="31545A7E" w:rsidR="00CF49AF" w:rsidRPr="00C86A8D" w:rsidRDefault="0061613B" w:rsidP="00573DF1">
      <w:pPr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C86A8D">
        <w:rPr>
          <w:rFonts w:ascii="Arial" w:hAnsi="Arial" w:cs="Arial"/>
          <w:b/>
          <w:sz w:val="20"/>
          <w:szCs w:val="20"/>
        </w:rPr>
        <w:t xml:space="preserve">La page </w:t>
      </w:r>
      <w:r w:rsidR="003C0859" w:rsidRPr="00C86A8D">
        <w:rPr>
          <w:rFonts w:ascii="Arial" w:hAnsi="Arial" w:cs="Arial"/>
          <w:b/>
          <w:sz w:val="20"/>
          <w:szCs w:val="20"/>
        </w:rPr>
        <w:t>«</w:t>
      </w:r>
      <w:r w:rsidR="00C234B6">
        <w:rPr>
          <w:rFonts w:ascii="Arial" w:hAnsi="Arial" w:cs="Arial"/>
          <w:b/>
          <w:sz w:val="20"/>
          <w:szCs w:val="20"/>
        </w:rPr>
        <w:t> </w:t>
      </w:r>
      <w:r w:rsidRPr="00C86A8D">
        <w:rPr>
          <w:rFonts w:ascii="Arial" w:hAnsi="Arial" w:cs="Arial"/>
          <w:b/>
          <w:sz w:val="20"/>
          <w:szCs w:val="20"/>
        </w:rPr>
        <w:t>Critères de sélection</w:t>
      </w:r>
      <w:r w:rsidR="00C234B6">
        <w:rPr>
          <w:rFonts w:ascii="Arial" w:hAnsi="Arial" w:cs="Arial"/>
          <w:b/>
          <w:sz w:val="20"/>
          <w:szCs w:val="20"/>
        </w:rPr>
        <w:t> </w:t>
      </w:r>
      <w:r w:rsidR="003C0859" w:rsidRPr="00C86A8D">
        <w:rPr>
          <w:rFonts w:ascii="Arial" w:hAnsi="Arial" w:cs="Arial"/>
          <w:b/>
          <w:sz w:val="20"/>
          <w:szCs w:val="20"/>
        </w:rPr>
        <w:t>»</w:t>
      </w:r>
      <w:r w:rsidRPr="00C86A8D">
        <w:rPr>
          <w:rFonts w:ascii="Arial" w:hAnsi="Arial" w:cs="Arial"/>
          <w:b/>
          <w:sz w:val="20"/>
          <w:szCs w:val="20"/>
        </w:rPr>
        <w:t xml:space="preserve"> doit obligatoirement </w:t>
      </w:r>
      <w:r w:rsidR="00CF49AF" w:rsidRPr="00C86A8D">
        <w:rPr>
          <w:rFonts w:ascii="Arial" w:hAnsi="Arial" w:cs="Arial"/>
          <w:bCs/>
          <w:sz w:val="20"/>
          <w:szCs w:val="20"/>
        </w:rPr>
        <w:t>être placée devant</w:t>
      </w:r>
      <w:r w:rsidR="005E1F0E" w:rsidRPr="00C86A8D">
        <w:rPr>
          <w:rFonts w:ascii="Arial" w:hAnsi="Arial" w:cs="Arial"/>
          <w:bCs/>
          <w:sz w:val="20"/>
          <w:szCs w:val="20"/>
        </w:rPr>
        <w:t xml:space="preserve"> le</w:t>
      </w:r>
      <w:r w:rsidR="00CF49AF" w:rsidRPr="00C86A8D">
        <w:rPr>
          <w:rFonts w:ascii="Arial" w:hAnsi="Arial" w:cs="Arial"/>
          <w:bCs/>
          <w:sz w:val="20"/>
          <w:szCs w:val="20"/>
        </w:rPr>
        <w:t xml:space="preserve"> </w:t>
      </w:r>
      <w:r w:rsidR="005E1F0E" w:rsidRPr="00C86A8D">
        <w:rPr>
          <w:rFonts w:ascii="Arial" w:hAnsi="Arial" w:cs="Arial"/>
          <w:b/>
          <w:sz w:val="20"/>
          <w:szCs w:val="20"/>
        </w:rPr>
        <w:t>1</w:t>
      </w:r>
      <w:r w:rsidR="005E1F0E" w:rsidRPr="00C86A8D">
        <w:rPr>
          <w:rFonts w:ascii="Arial" w:hAnsi="Arial" w:cs="Arial"/>
          <w:b/>
          <w:sz w:val="20"/>
          <w:szCs w:val="20"/>
          <w:vertAlign w:val="superscript"/>
        </w:rPr>
        <w:t>er</w:t>
      </w:r>
      <w:r w:rsidR="005E1F0E" w:rsidRPr="00C86A8D">
        <w:rPr>
          <w:rFonts w:ascii="Arial" w:hAnsi="Arial" w:cs="Arial"/>
          <w:b/>
          <w:sz w:val="20"/>
          <w:szCs w:val="20"/>
        </w:rPr>
        <w:t xml:space="preserve"> protocole</w:t>
      </w:r>
      <w:r w:rsidR="005E1F0E" w:rsidRPr="00C86A8D">
        <w:rPr>
          <w:rFonts w:ascii="Arial" w:hAnsi="Arial" w:cs="Arial"/>
          <w:bCs/>
          <w:sz w:val="20"/>
          <w:szCs w:val="20"/>
        </w:rPr>
        <w:t xml:space="preserve"> </w:t>
      </w:r>
      <w:r w:rsidR="005E1F0E" w:rsidRPr="00C86A8D">
        <w:rPr>
          <w:rFonts w:ascii="Arial" w:hAnsi="Arial" w:cs="Arial"/>
          <w:b/>
          <w:sz w:val="20"/>
          <w:szCs w:val="20"/>
        </w:rPr>
        <w:t xml:space="preserve">de l’instance ou </w:t>
      </w:r>
      <w:r w:rsidR="005E1F0E" w:rsidRPr="00C86A8D">
        <w:rPr>
          <w:rFonts w:ascii="Arial" w:hAnsi="Arial" w:cs="Arial"/>
          <w:b/>
          <w:color w:val="000000" w:themeColor="text1"/>
          <w:sz w:val="20"/>
          <w:szCs w:val="20"/>
        </w:rPr>
        <w:t>l</w:t>
      </w:r>
      <w:r w:rsidR="00194D99">
        <w:rPr>
          <w:rFonts w:ascii="Arial" w:hAnsi="Arial" w:cs="Arial"/>
          <w:b/>
          <w:color w:val="000000" w:themeColor="text1"/>
          <w:sz w:val="20"/>
          <w:szCs w:val="20"/>
        </w:rPr>
        <w:t>a</w:t>
      </w:r>
      <w:r w:rsidR="005E1F0E" w:rsidRPr="00C86A8D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5E1F0E" w:rsidRPr="00C86A8D">
        <w:rPr>
          <w:rFonts w:ascii="Arial" w:hAnsi="Arial" w:cs="Arial"/>
          <w:b/>
          <w:sz w:val="20"/>
          <w:szCs w:val="20"/>
        </w:rPr>
        <w:t>proposition de protocole de l’instance</w:t>
      </w:r>
      <w:r w:rsidR="005E1F0E" w:rsidRPr="00C86A8D">
        <w:rPr>
          <w:rFonts w:ascii="Arial" w:hAnsi="Arial" w:cs="Arial"/>
          <w:bCs/>
          <w:sz w:val="20"/>
          <w:szCs w:val="20"/>
        </w:rPr>
        <w:t xml:space="preserve"> </w:t>
      </w:r>
      <w:r w:rsidR="00CF49AF" w:rsidRPr="00C86A8D">
        <w:rPr>
          <w:rFonts w:ascii="Arial" w:hAnsi="Arial" w:cs="Arial"/>
          <w:bCs/>
          <w:sz w:val="20"/>
          <w:szCs w:val="20"/>
        </w:rPr>
        <w:t>et y être agrafée.</w:t>
      </w:r>
    </w:p>
    <w:tbl>
      <w:tblPr>
        <w:tblStyle w:val="Grilledutableau"/>
        <w:tblW w:w="111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567"/>
        <w:gridCol w:w="2268"/>
        <w:gridCol w:w="286"/>
        <w:gridCol w:w="141"/>
        <w:gridCol w:w="424"/>
        <w:gridCol w:w="1563"/>
        <w:gridCol w:w="423"/>
        <w:gridCol w:w="570"/>
        <w:gridCol w:w="1273"/>
        <w:gridCol w:w="428"/>
        <w:gridCol w:w="2549"/>
        <w:gridCol w:w="9"/>
      </w:tblGrid>
      <w:tr w:rsidR="00C917F2" w:rsidRPr="00C86A8D" w14:paraId="3AA6E73E" w14:textId="77777777" w:rsidTr="00EE6684">
        <w:trPr>
          <w:trHeight w:val="324"/>
        </w:trPr>
        <w:tc>
          <w:tcPr>
            <w:tcW w:w="11198" w:type="dxa"/>
            <w:gridSpan w:val="13"/>
            <w:shd w:val="clear" w:color="auto" w:fill="BFBFBF" w:themeFill="background1" w:themeFillShade="BF"/>
          </w:tcPr>
          <w:p w14:paraId="43BCBCE1" w14:textId="533313DB" w:rsidR="00C917F2" w:rsidRPr="00C86A8D" w:rsidRDefault="00C917F2" w:rsidP="005D1F2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t>IDENTIFICATION DU LITIGE</w:t>
            </w:r>
          </w:p>
        </w:tc>
      </w:tr>
      <w:tr w:rsidR="003C0859" w:rsidRPr="00C86A8D" w14:paraId="59424720" w14:textId="77777777" w:rsidTr="00A13321">
        <w:trPr>
          <w:trHeight w:val="235"/>
        </w:trPr>
        <w:tc>
          <w:tcPr>
            <w:tcW w:w="697" w:type="dxa"/>
            <w:vAlign w:val="center"/>
          </w:tcPr>
          <w:p w14:paraId="300217C1" w14:textId="284A025E" w:rsidR="003C0859" w:rsidRPr="00C86A8D" w:rsidRDefault="003C0859" w:rsidP="00E50A5A">
            <w:pPr>
              <w:pStyle w:val="Paragraphedeliste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1" w:type="dxa"/>
            <w:gridSpan w:val="12"/>
          </w:tcPr>
          <w:p w14:paraId="12FB99A7" w14:textId="44F3DBBF" w:rsidR="003C0859" w:rsidRPr="00C86A8D" w:rsidRDefault="003C0859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 xml:space="preserve">Date de la signification de la demande introductive d’instance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51E05" w:rsidRPr="00C86A8D" w14:paraId="1F3884FE" w14:textId="77777777" w:rsidTr="00A13321">
        <w:trPr>
          <w:trHeight w:val="235"/>
        </w:trPr>
        <w:tc>
          <w:tcPr>
            <w:tcW w:w="697" w:type="dxa"/>
            <w:vAlign w:val="center"/>
          </w:tcPr>
          <w:p w14:paraId="4F18F84F" w14:textId="77777777" w:rsidR="00F51E05" w:rsidRPr="00C86A8D" w:rsidRDefault="00F51E05" w:rsidP="00E50A5A">
            <w:pPr>
              <w:pStyle w:val="Paragraphedeliste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1" w:type="dxa"/>
            <w:gridSpan w:val="12"/>
          </w:tcPr>
          <w:p w14:paraId="2E2010FD" w14:textId="7709380C" w:rsidR="00F51E05" w:rsidRPr="00C86A8D" w:rsidRDefault="00B9776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Nature du</w:t>
            </w:r>
            <w:r w:rsidR="00F51E05" w:rsidRPr="00C86A8D">
              <w:rPr>
                <w:rFonts w:ascii="Arial" w:hAnsi="Arial" w:cs="Arial"/>
                <w:sz w:val="20"/>
                <w:szCs w:val="20"/>
              </w:rPr>
              <w:t xml:space="preserve"> litige (</w:t>
            </w:r>
            <w:r w:rsidR="00F51E05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tous</w:t>
            </w:r>
            <w:r w:rsidR="00F51E05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1E05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les sujets litigieux doivent être identifiés</w:t>
            </w:r>
            <w:r w:rsidR="00F51E05" w:rsidRPr="00C86A8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A1003" w:rsidRPr="00C86A8D" w14:paraId="772AE94B" w14:textId="77777777" w:rsidTr="00A13321">
        <w:trPr>
          <w:trHeight w:val="264"/>
        </w:trPr>
        <w:tc>
          <w:tcPr>
            <w:tcW w:w="697" w:type="dxa"/>
            <w:vMerge w:val="restart"/>
            <w:vAlign w:val="center"/>
          </w:tcPr>
          <w:p w14:paraId="453EFCBF" w14:textId="77777777" w:rsidR="00DA1003" w:rsidRPr="00C86A8D" w:rsidRDefault="00DA1003" w:rsidP="00926419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1" w:type="dxa"/>
            <w:gridSpan w:val="12"/>
            <w:shd w:val="clear" w:color="auto" w:fill="D9D9D9" w:themeFill="background1" w:themeFillShade="D9"/>
            <w:vAlign w:val="center"/>
          </w:tcPr>
          <w:p w14:paraId="17176283" w14:textId="53E78051" w:rsidR="00DA1003" w:rsidRPr="00C86A8D" w:rsidRDefault="00DA1003" w:rsidP="003E739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Enfants</w:t>
            </w:r>
          </w:p>
        </w:tc>
      </w:tr>
      <w:tr w:rsidR="003E739F" w:rsidRPr="00C86A8D" w14:paraId="23D656DD" w14:textId="77777777" w:rsidTr="003D20E7">
        <w:trPr>
          <w:trHeight w:val="264"/>
        </w:trPr>
        <w:tc>
          <w:tcPr>
            <w:tcW w:w="697" w:type="dxa"/>
            <w:vMerge/>
            <w:vAlign w:val="center"/>
          </w:tcPr>
          <w:p w14:paraId="6B6A11B0" w14:textId="77777777" w:rsidR="003E739F" w:rsidRPr="00C86A8D" w:rsidRDefault="003E739F" w:rsidP="00926419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624E8B6" w14:textId="386A8C81" w:rsidR="003E739F" w:rsidRPr="00C86A8D" w:rsidRDefault="000D56C1" w:rsidP="006831BA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4" w:type="dxa"/>
            <w:gridSpan w:val="2"/>
            <w:shd w:val="clear" w:color="auto" w:fill="FFFFFF" w:themeFill="background1"/>
            <w:vAlign w:val="center"/>
          </w:tcPr>
          <w:p w14:paraId="41006449" w14:textId="3D75643C" w:rsidR="003E739F" w:rsidRPr="00C86A8D" w:rsidRDefault="003E739F" w:rsidP="003E739F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Garde</w:t>
            </w:r>
          </w:p>
        </w:tc>
        <w:tc>
          <w:tcPr>
            <w:tcW w:w="565" w:type="dxa"/>
            <w:gridSpan w:val="2"/>
            <w:shd w:val="clear" w:color="auto" w:fill="FFFFFF" w:themeFill="background1"/>
            <w:vAlign w:val="center"/>
          </w:tcPr>
          <w:p w14:paraId="47141A03" w14:textId="5A6365DC" w:rsidR="003E739F" w:rsidRPr="00C86A8D" w:rsidRDefault="000D56C1" w:rsidP="003E739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6" w:type="dxa"/>
            <w:gridSpan w:val="2"/>
            <w:shd w:val="clear" w:color="auto" w:fill="FFFFFF" w:themeFill="background1"/>
            <w:vAlign w:val="center"/>
          </w:tcPr>
          <w:p w14:paraId="6936C898" w14:textId="59F2E5D6" w:rsidR="003E739F" w:rsidRPr="00C86A8D" w:rsidRDefault="0028743C" w:rsidP="00C3105C">
            <w:pPr>
              <w:spacing w:before="60" w:after="60"/>
              <w:ind w:left="460" w:hanging="42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Droits d’accès</w:t>
            </w:r>
          </w:p>
        </w:tc>
        <w:tc>
          <w:tcPr>
            <w:tcW w:w="570" w:type="dxa"/>
            <w:shd w:val="clear" w:color="auto" w:fill="FFFFFF" w:themeFill="background1"/>
            <w:vAlign w:val="center"/>
          </w:tcPr>
          <w:p w14:paraId="75BA5172" w14:textId="0F7E3697" w:rsidR="003E739F" w:rsidRPr="00C86A8D" w:rsidRDefault="000D56C1" w:rsidP="003E739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9" w:type="dxa"/>
            <w:gridSpan w:val="4"/>
            <w:shd w:val="clear" w:color="auto" w:fill="FFFFFF" w:themeFill="background1"/>
            <w:vAlign w:val="center"/>
          </w:tcPr>
          <w:p w14:paraId="5F358904" w14:textId="6AFA4EEC" w:rsidR="003E739F" w:rsidRPr="00C86A8D" w:rsidRDefault="00194D99" w:rsidP="0028743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Autorité parentale</w:t>
            </w:r>
          </w:p>
        </w:tc>
      </w:tr>
      <w:tr w:rsidR="00194D99" w:rsidRPr="00C86A8D" w14:paraId="2A8DB922" w14:textId="77777777" w:rsidTr="000C00D0">
        <w:trPr>
          <w:trHeight w:val="264"/>
        </w:trPr>
        <w:tc>
          <w:tcPr>
            <w:tcW w:w="697" w:type="dxa"/>
            <w:vMerge/>
            <w:vAlign w:val="center"/>
          </w:tcPr>
          <w:p w14:paraId="752441FE" w14:textId="77777777" w:rsidR="00194D99" w:rsidRPr="00C86A8D" w:rsidRDefault="00194D99" w:rsidP="00926419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049B1F" w14:textId="1E951C5B" w:rsidR="00194D99" w:rsidRPr="00C86A8D" w:rsidRDefault="00194D99" w:rsidP="006831BA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4" w:type="dxa"/>
            <w:gridSpan w:val="2"/>
            <w:shd w:val="clear" w:color="auto" w:fill="FFFFFF" w:themeFill="background1"/>
            <w:vAlign w:val="center"/>
          </w:tcPr>
          <w:p w14:paraId="4ABFB2D4" w14:textId="104F8CD2" w:rsidR="00194D99" w:rsidRPr="00C86A8D" w:rsidRDefault="00194D99" w:rsidP="003E739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Émancipation</w:t>
            </w:r>
          </w:p>
        </w:tc>
        <w:tc>
          <w:tcPr>
            <w:tcW w:w="565" w:type="dxa"/>
            <w:gridSpan w:val="2"/>
            <w:shd w:val="clear" w:color="auto" w:fill="FFFFFF" w:themeFill="background1"/>
            <w:vAlign w:val="center"/>
          </w:tcPr>
          <w:p w14:paraId="373C3C31" w14:textId="7BD9E2C8" w:rsidR="00194D99" w:rsidRPr="00C86A8D" w:rsidRDefault="00194D99" w:rsidP="003E739F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815" w:type="dxa"/>
            <w:gridSpan w:val="7"/>
            <w:shd w:val="clear" w:color="auto" w:fill="FFFFFF" w:themeFill="background1"/>
            <w:vAlign w:val="center"/>
          </w:tcPr>
          <w:p w14:paraId="2665CD9D" w14:textId="63446503" w:rsidR="00194D99" w:rsidRPr="00C86A8D" w:rsidRDefault="00194D99" w:rsidP="0028743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eastAsia="MS Gothic" w:hAnsi="Arial" w:cs="Arial"/>
                <w:sz w:val="20"/>
                <w:szCs w:val="20"/>
              </w:rPr>
              <w:t>Tutelle :</w:t>
            </w:r>
            <w:r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légale</w:t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supplétive</w:t>
            </w:r>
          </w:p>
        </w:tc>
      </w:tr>
      <w:tr w:rsidR="00DA1003" w:rsidRPr="00C86A8D" w14:paraId="54B5C4D3" w14:textId="77777777" w:rsidTr="00A13321">
        <w:trPr>
          <w:trHeight w:val="235"/>
        </w:trPr>
        <w:tc>
          <w:tcPr>
            <w:tcW w:w="697" w:type="dxa"/>
            <w:vMerge/>
            <w:vAlign w:val="center"/>
          </w:tcPr>
          <w:p w14:paraId="3B5A11AA" w14:textId="77777777" w:rsidR="00DA1003" w:rsidRPr="00C86A8D" w:rsidRDefault="00DA1003" w:rsidP="003B3AE3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1" w:type="dxa"/>
            <w:gridSpan w:val="12"/>
            <w:shd w:val="clear" w:color="auto" w:fill="D9D9D9" w:themeFill="background1" w:themeFillShade="D9"/>
          </w:tcPr>
          <w:p w14:paraId="2620D5C6" w14:textId="2FAF4BA1" w:rsidR="00DA1003" w:rsidRPr="00C86A8D" w:rsidRDefault="00DA1003" w:rsidP="003E739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Aliments</w:t>
            </w:r>
          </w:p>
        </w:tc>
      </w:tr>
      <w:tr w:rsidR="00DA1003" w:rsidRPr="00C86A8D" w14:paraId="2965DC4E" w14:textId="77777777" w:rsidTr="00A13321">
        <w:trPr>
          <w:trHeight w:val="235"/>
        </w:trPr>
        <w:tc>
          <w:tcPr>
            <w:tcW w:w="697" w:type="dxa"/>
            <w:vMerge/>
            <w:vAlign w:val="center"/>
          </w:tcPr>
          <w:p w14:paraId="18A6E6FC" w14:textId="77777777" w:rsidR="00DA1003" w:rsidRPr="00C86A8D" w:rsidRDefault="00DA1003" w:rsidP="00AA1295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5F80279" w14:textId="3CFAE5B5" w:rsidR="00DA1003" w:rsidRPr="00C86A8D" w:rsidRDefault="000D56C1" w:rsidP="003E739F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4" w:type="dxa"/>
            <w:gridSpan w:val="11"/>
          </w:tcPr>
          <w:p w14:paraId="2683CD40" w14:textId="2E5A0196" w:rsidR="00DA1003" w:rsidRPr="00C86A8D" w:rsidRDefault="00DA1003" w:rsidP="003E739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Pension alimentaire</w:t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> :</w:t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1E0178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t>enfant</w:t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conjoint</w:t>
            </w:r>
            <w:r w:rsidR="00C234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t>(un</w:t>
            </w:r>
            <w:r w:rsidR="00A21F3B" w:rsidRPr="00C86A8D">
              <w:rPr>
                <w:rFonts w:ascii="Arial" w:hAnsi="Arial" w:cs="Arial"/>
                <w:sz w:val="20"/>
                <w:szCs w:val="20"/>
              </w:rPr>
              <w:t>ion civile ou contrat de vie commune</w:t>
            </w:r>
            <w:r w:rsidRPr="00C86A8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A1003" w:rsidRPr="00C86A8D" w14:paraId="0C5F4937" w14:textId="77777777" w:rsidTr="00A13321">
        <w:trPr>
          <w:trHeight w:val="235"/>
        </w:trPr>
        <w:tc>
          <w:tcPr>
            <w:tcW w:w="697" w:type="dxa"/>
            <w:vMerge/>
            <w:vAlign w:val="center"/>
          </w:tcPr>
          <w:p w14:paraId="555C815C" w14:textId="77777777" w:rsidR="00DA1003" w:rsidRPr="00C86A8D" w:rsidRDefault="00DA1003" w:rsidP="00AA1295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8DB9085" w14:textId="7B01FCA7" w:rsidR="00DA1003" w:rsidRPr="00C86A8D" w:rsidRDefault="000D56C1" w:rsidP="003E739F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4" w:type="dxa"/>
            <w:gridSpan w:val="11"/>
          </w:tcPr>
          <w:p w14:paraId="3594110F" w14:textId="0B278B0A" w:rsidR="00DA1003" w:rsidRPr="00C86A8D" w:rsidRDefault="00DA1003" w:rsidP="003E739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Revenus</w:t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> :</w:t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eastAsia="MS Gothic" w:hAnsi="Arial" w:cs="Arial"/>
                <w:sz w:val="20"/>
                <w:szCs w:val="20"/>
              </w:rPr>
              <w:t>partie demanderesse</w:t>
            </w:r>
            <w:r w:rsidR="003E739F" w:rsidRPr="00C86A8D">
              <w:rPr>
                <w:rFonts w:ascii="Arial" w:eastAsia="MS Gothic" w:hAnsi="Arial" w:cs="Arial"/>
                <w:sz w:val="20"/>
                <w:szCs w:val="20"/>
              </w:rPr>
              <w:tab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eastAsia="MS Gothic" w:hAnsi="Arial" w:cs="Arial"/>
                <w:sz w:val="20"/>
                <w:szCs w:val="20"/>
              </w:rPr>
              <w:t xml:space="preserve"> </w:t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>pa</w:t>
            </w:r>
            <w:r w:rsidRPr="00C86A8D">
              <w:rPr>
                <w:rFonts w:ascii="Arial" w:hAnsi="Arial" w:cs="Arial"/>
                <w:sz w:val="20"/>
                <w:szCs w:val="20"/>
              </w:rPr>
              <w:t>rtie défenderesse</w:t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194D99">
              <w:rPr>
                <w:rFonts w:ascii="Arial" w:hAnsi="Arial" w:cs="Arial"/>
                <w:sz w:val="20"/>
                <w:szCs w:val="20"/>
              </w:rPr>
              <w:tab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enfants</w:t>
            </w:r>
          </w:p>
        </w:tc>
      </w:tr>
      <w:tr w:rsidR="00DA1003" w:rsidRPr="00C86A8D" w14:paraId="5EF763DE" w14:textId="77777777" w:rsidTr="00A13321">
        <w:trPr>
          <w:trHeight w:val="235"/>
        </w:trPr>
        <w:tc>
          <w:tcPr>
            <w:tcW w:w="697" w:type="dxa"/>
            <w:vMerge/>
            <w:vAlign w:val="center"/>
          </w:tcPr>
          <w:p w14:paraId="74A5F3AE" w14:textId="77777777" w:rsidR="00DA1003" w:rsidRPr="00C86A8D" w:rsidRDefault="00DA1003" w:rsidP="00AA1295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D824CC7" w14:textId="4E03B2D9" w:rsidR="00DA1003" w:rsidRPr="00C86A8D" w:rsidRDefault="000D56C1" w:rsidP="003E739F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4" w:type="dxa"/>
            <w:gridSpan w:val="11"/>
          </w:tcPr>
          <w:p w14:paraId="2AC83DCB" w14:textId="5EAB83B1" w:rsidR="00DA1003" w:rsidRPr="00C86A8D" w:rsidRDefault="00DA1003" w:rsidP="003E739F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Frais</w:t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> :</w:t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de garde </w:t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t>d’études post-secondaires</w:t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3E739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D56C1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particuliers</w:t>
            </w:r>
          </w:p>
        </w:tc>
      </w:tr>
      <w:tr w:rsidR="00457BDB" w:rsidRPr="00C86A8D" w14:paraId="372AF77E" w14:textId="77777777" w:rsidTr="003D20E7">
        <w:trPr>
          <w:trHeight w:val="235"/>
        </w:trPr>
        <w:tc>
          <w:tcPr>
            <w:tcW w:w="697" w:type="dxa"/>
            <w:vMerge/>
            <w:vAlign w:val="center"/>
          </w:tcPr>
          <w:p w14:paraId="09FDB765" w14:textId="77777777" w:rsidR="00457BDB" w:rsidRPr="00C86A8D" w:rsidRDefault="00457BDB" w:rsidP="00AA1295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  <w:bookmarkStart w:id="8" w:name="_Hlk198738990"/>
          </w:p>
        </w:tc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657143E7" w14:textId="056ACA70" w:rsidR="00457BDB" w:rsidRPr="00C86A8D" w:rsidRDefault="000D56C1" w:rsidP="003E739F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63A64482" w14:textId="77777777" w:rsidR="00C234B6" w:rsidRDefault="00457BDB" w:rsidP="009A66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Difficultés</w:t>
            </w:r>
          </w:p>
          <w:p w14:paraId="52F966EB" w14:textId="7C9F2948" w:rsidR="00457BDB" w:rsidRPr="00C86A8D" w:rsidRDefault="00C234B6" w:rsidP="009A66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art.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587.2 C.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c.Q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7" w:type="dxa"/>
            <w:gridSpan w:val="2"/>
            <w:tcBorders>
              <w:bottom w:val="single" w:sz="8" w:space="0" w:color="auto"/>
            </w:tcBorders>
            <w:vAlign w:val="center"/>
          </w:tcPr>
          <w:p w14:paraId="44EE3A09" w14:textId="7C9CECA7" w:rsidR="00457BDB" w:rsidRPr="00C86A8D" w:rsidRDefault="00975350" w:rsidP="009A66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7" w:type="dxa"/>
            <w:gridSpan w:val="2"/>
            <w:tcBorders>
              <w:bottom w:val="single" w:sz="8" w:space="0" w:color="auto"/>
            </w:tcBorders>
            <w:vAlign w:val="center"/>
          </w:tcPr>
          <w:p w14:paraId="4546E72F" w14:textId="32A05978" w:rsidR="00457BDB" w:rsidRPr="00C86A8D" w:rsidRDefault="00457BDB" w:rsidP="009A66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Somme globale</w:t>
            </w:r>
          </w:p>
        </w:tc>
        <w:tc>
          <w:tcPr>
            <w:tcW w:w="423" w:type="dxa"/>
            <w:vAlign w:val="center"/>
          </w:tcPr>
          <w:p w14:paraId="4C1FCFFD" w14:textId="63BDE676" w:rsidR="00457BDB" w:rsidRPr="00C86A8D" w:rsidRDefault="00975350" w:rsidP="009A663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gridSpan w:val="2"/>
            <w:vAlign w:val="center"/>
          </w:tcPr>
          <w:p w14:paraId="526D6175" w14:textId="5405833B" w:rsidR="00457BDB" w:rsidRPr="00C86A8D" w:rsidRDefault="00457BDB" w:rsidP="009A663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Arrérages</w:t>
            </w:r>
          </w:p>
        </w:tc>
        <w:tc>
          <w:tcPr>
            <w:tcW w:w="428" w:type="dxa"/>
            <w:vAlign w:val="center"/>
          </w:tcPr>
          <w:p w14:paraId="49409C0C" w14:textId="6CD0421E" w:rsidR="00457BDB" w:rsidRPr="00C86A8D" w:rsidRDefault="00975350" w:rsidP="003D20E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8" w:type="dxa"/>
            <w:gridSpan w:val="2"/>
            <w:vAlign w:val="center"/>
          </w:tcPr>
          <w:p w14:paraId="7B7AF58C" w14:textId="01A7A61A" w:rsidR="00457BDB" w:rsidRPr="00C86A8D" w:rsidRDefault="00457BDB" w:rsidP="009A663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Provision pour frais</w:t>
            </w:r>
          </w:p>
        </w:tc>
      </w:tr>
      <w:tr w:rsidR="008A5265" w:rsidRPr="00C86A8D" w14:paraId="20714388" w14:textId="77777777" w:rsidTr="00A13321">
        <w:trPr>
          <w:trHeight w:val="383"/>
        </w:trPr>
        <w:tc>
          <w:tcPr>
            <w:tcW w:w="697" w:type="dxa"/>
            <w:vMerge/>
            <w:vAlign w:val="center"/>
          </w:tcPr>
          <w:p w14:paraId="099A5372" w14:textId="77777777" w:rsidR="008A5265" w:rsidRPr="00C86A8D" w:rsidRDefault="008A5265" w:rsidP="00AA1295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1" w:type="dxa"/>
            <w:gridSpan w:val="12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772FCB" w14:textId="64EE7F3A" w:rsidR="008A5265" w:rsidRPr="00C86A8D" w:rsidRDefault="008A5265" w:rsidP="008A5265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Droit</w:t>
            </w:r>
            <w:r w:rsidR="00C3105C" w:rsidRPr="00C86A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C86A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d’usage</w:t>
            </w:r>
          </w:p>
        </w:tc>
      </w:tr>
      <w:tr w:rsidR="008A5265" w:rsidRPr="00C86A8D" w14:paraId="63BF119F" w14:textId="77777777" w:rsidTr="00A13321">
        <w:trPr>
          <w:trHeight w:val="235"/>
        </w:trPr>
        <w:tc>
          <w:tcPr>
            <w:tcW w:w="697" w:type="dxa"/>
            <w:vMerge/>
            <w:vAlign w:val="center"/>
          </w:tcPr>
          <w:p w14:paraId="21BEC23D" w14:textId="77777777" w:rsidR="008A5265" w:rsidRPr="00C86A8D" w:rsidRDefault="008A5265" w:rsidP="00AA1295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1" w:type="dxa"/>
            <w:gridSpan w:val="12"/>
            <w:tcBorders>
              <w:bottom w:val="single" w:sz="8" w:space="0" w:color="auto"/>
            </w:tcBorders>
            <w:vAlign w:val="center"/>
          </w:tcPr>
          <w:p w14:paraId="0783BB8F" w14:textId="16471908" w:rsidR="008A5265" w:rsidRPr="00C86A8D" w:rsidRDefault="00975350" w:rsidP="00C234B6">
            <w:pPr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526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Résidence</w:t>
            </w:r>
            <w:r w:rsidR="00C234B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familiale</w:t>
            </w:r>
            <w:r w:rsidR="008A526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="00C3105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105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94D99">
              <w:rPr>
                <w:rFonts w:ascii="Arial" w:hAnsi="Arial" w:cs="Arial"/>
                <w:color w:val="000000" w:themeColor="text1"/>
                <w:sz w:val="20"/>
                <w:szCs w:val="20"/>
              </w:rPr>
              <w:t>Autre(</w:t>
            </w:r>
            <w:r w:rsidR="00C3105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="00194D99">
              <w:rPr>
                <w:rFonts w:ascii="Arial" w:hAnsi="Arial" w:cs="Arial"/>
                <w:color w:val="000000" w:themeColor="text1"/>
                <w:sz w:val="20"/>
                <w:szCs w:val="20"/>
              </w:rPr>
              <w:t>) résidence(</w:t>
            </w:r>
            <w:proofErr w:type="gramStart"/>
            <w:r w:rsidR="00194D99">
              <w:rPr>
                <w:rFonts w:ascii="Arial" w:hAnsi="Arial" w:cs="Arial"/>
                <w:color w:val="000000" w:themeColor="text1"/>
                <w:sz w:val="20"/>
                <w:szCs w:val="20"/>
              </w:rPr>
              <w:t>s)</w:t>
            </w:r>
            <w:r w:rsidR="00C3105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</w:t>
            </w:r>
            <w:proofErr w:type="gramEnd"/>
            <w:r w:rsidR="00194D9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4D99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Meubles   </w:t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94D99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4D99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94D99">
              <w:rPr>
                <w:rFonts w:ascii="Arial" w:hAnsi="Arial" w:cs="Arial"/>
                <w:color w:val="000000" w:themeColor="text1"/>
                <w:sz w:val="20"/>
                <w:szCs w:val="20"/>
              </w:rPr>
              <w:t>Véhicule(s) automobile(s)</w:t>
            </w:r>
          </w:p>
        </w:tc>
      </w:tr>
      <w:tr w:rsidR="00A13321" w:rsidRPr="00C86A8D" w14:paraId="67AE199F" w14:textId="77777777" w:rsidTr="00A13321">
        <w:trPr>
          <w:trHeight w:val="258"/>
        </w:trPr>
        <w:tc>
          <w:tcPr>
            <w:tcW w:w="697" w:type="dxa"/>
            <w:vMerge/>
            <w:vAlign w:val="center"/>
          </w:tcPr>
          <w:p w14:paraId="41778B29" w14:textId="77777777" w:rsidR="00A13321" w:rsidRPr="00C86A8D" w:rsidRDefault="00A13321" w:rsidP="00AA1295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  <w:bookmarkStart w:id="9" w:name="_Hlk198737108"/>
            <w:bookmarkEnd w:id="8"/>
          </w:p>
        </w:tc>
        <w:tc>
          <w:tcPr>
            <w:tcW w:w="5249" w:type="dxa"/>
            <w:gridSpan w:val="6"/>
            <w:shd w:val="clear" w:color="auto" w:fill="D9D9D9" w:themeFill="background1" w:themeFillShade="D9"/>
            <w:vAlign w:val="center"/>
          </w:tcPr>
          <w:p w14:paraId="4E7B5174" w14:textId="77777777" w:rsidR="00A13321" w:rsidRPr="00C86A8D" w:rsidRDefault="00A13321" w:rsidP="003E739F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Union parentale</w:t>
            </w:r>
          </w:p>
        </w:tc>
        <w:tc>
          <w:tcPr>
            <w:tcW w:w="5252" w:type="dxa"/>
            <w:gridSpan w:val="6"/>
            <w:shd w:val="clear" w:color="auto" w:fill="D9D9D9" w:themeFill="background1" w:themeFillShade="D9"/>
            <w:vAlign w:val="center"/>
          </w:tcPr>
          <w:p w14:paraId="206F44C6" w14:textId="5A2B6981" w:rsidR="00A13321" w:rsidRPr="00C86A8D" w:rsidRDefault="00A13321" w:rsidP="0088396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Union civile</w:t>
            </w:r>
          </w:p>
        </w:tc>
      </w:tr>
      <w:bookmarkEnd w:id="9"/>
      <w:tr w:rsidR="00A13321" w:rsidRPr="00C86A8D" w14:paraId="4FA990FF" w14:textId="77777777" w:rsidTr="003D20E7">
        <w:trPr>
          <w:gridAfter w:val="1"/>
          <w:wAfter w:w="9" w:type="dxa"/>
          <w:trHeight w:val="123"/>
        </w:trPr>
        <w:tc>
          <w:tcPr>
            <w:tcW w:w="697" w:type="dxa"/>
            <w:vMerge/>
            <w:vAlign w:val="center"/>
          </w:tcPr>
          <w:p w14:paraId="19576152" w14:textId="77777777" w:rsidR="00A13321" w:rsidRPr="00C86A8D" w:rsidRDefault="00A13321" w:rsidP="00F2338F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9" w:type="dxa"/>
            <w:gridSpan w:val="6"/>
            <w:shd w:val="clear" w:color="auto" w:fill="FFFFFF" w:themeFill="background1"/>
            <w:vAlign w:val="center"/>
          </w:tcPr>
          <w:p w14:paraId="713E855F" w14:textId="00AA40B0" w:rsidR="00A13321" w:rsidRPr="00C86A8D" w:rsidRDefault="00975350" w:rsidP="00F0039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3321" w:rsidRPr="00C86A8D">
              <w:rPr>
                <w:rFonts w:ascii="Arial" w:hAnsi="Arial" w:cs="Arial"/>
                <w:sz w:val="20"/>
                <w:szCs w:val="20"/>
              </w:rPr>
              <w:t xml:space="preserve">Existence       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3321" w:rsidRPr="00C86A8D">
              <w:rPr>
                <w:rFonts w:ascii="Arial" w:hAnsi="Arial" w:cs="Arial"/>
                <w:sz w:val="20"/>
                <w:szCs w:val="20"/>
              </w:rPr>
              <w:t xml:space="preserve"> Retrait         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3321" w:rsidRPr="00C86A8D">
              <w:rPr>
                <w:rFonts w:ascii="Arial" w:hAnsi="Arial" w:cs="Arial"/>
                <w:sz w:val="20"/>
                <w:szCs w:val="20"/>
              </w:rPr>
              <w:t>Modification</w:t>
            </w: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4984D686" w14:textId="3AEA883E" w:rsidR="00A13321" w:rsidRPr="00C86A8D" w:rsidRDefault="00975350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  <w:gridSpan w:val="4"/>
            <w:shd w:val="clear" w:color="auto" w:fill="FFFFFF" w:themeFill="background1"/>
            <w:vAlign w:val="center"/>
          </w:tcPr>
          <w:p w14:paraId="0826B2E4" w14:textId="456427AA" w:rsidR="00A13321" w:rsidRPr="00C86A8D" w:rsidRDefault="00A13321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Partage du patrimoine familial</w:t>
            </w:r>
          </w:p>
        </w:tc>
      </w:tr>
      <w:tr w:rsidR="00A13321" w:rsidRPr="00C86A8D" w14:paraId="2812E1A6" w14:textId="77777777" w:rsidTr="003D20E7">
        <w:trPr>
          <w:gridAfter w:val="1"/>
          <w:wAfter w:w="9" w:type="dxa"/>
          <w:trHeight w:val="123"/>
        </w:trPr>
        <w:tc>
          <w:tcPr>
            <w:tcW w:w="697" w:type="dxa"/>
            <w:vMerge/>
            <w:vAlign w:val="center"/>
          </w:tcPr>
          <w:p w14:paraId="443D0966" w14:textId="77777777" w:rsidR="00A13321" w:rsidRPr="00C86A8D" w:rsidRDefault="00A13321" w:rsidP="00F2338F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D6111A" w14:textId="1CD5444E" w:rsidR="00A13321" w:rsidRPr="00C86A8D" w:rsidRDefault="00975350" w:rsidP="00F2338F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682" w:type="dxa"/>
            <w:gridSpan w:val="5"/>
            <w:shd w:val="clear" w:color="auto" w:fill="FFFFFF" w:themeFill="background1"/>
            <w:vAlign w:val="center"/>
          </w:tcPr>
          <w:p w14:paraId="693D835B" w14:textId="20A56245" w:rsidR="00A13321" w:rsidRPr="00C86A8D" w:rsidRDefault="00A13321" w:rsidP="00F2338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Partage du patrimoine d’union parentale :</w:t>
            </w:r>
          </w:p>
          <w:p w14:paraId="24065415" w14:textId="1EDD8245" w:rsidR="00A13321" w:rsidRDefault="00975350" w:rsidP="005D1F21">
            <w:pPr>
              <w:spacing w:before="60" w:after="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3321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Modalités </w:t>
            </w:r>
            <w:r w:rsidR="00194D99">
              <w:rPr>
                <w:rFonts w:ascii="Arial" w:hAnsi="Arial" w:cs="Arial"/>
                <w:color w:val="000000" w:themeColor="text1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3321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de formation</w:t>
            </w:r>
          </w:p>
          <w:p w14:paraId="005ABB6F" w14:textId="32DB60B7" w:rsidR="00194D99" w:rsidRPr="00C86A8D" w:rsidRDefault="00194D99" w:rsidP="005D1F2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Date de fin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Renonciation</w:t>
            </w: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14:paraId="61B43035" w14:textId="663D82C4" w:rsidR="00A13321" w:rsidRPr="00C86A8D" w:rsidRDefault="00975350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  <w:gridSpan w:val="4"/>
            <w:shd w:val="clear" w:color="auto" w:fill="FFFFFF" w:themeFill="background1"/>
            <w:vAlign w:val="center"/>
          </w:tcPr>
          <w:p w14:paraId="7E65F271" w14:textId="01AE0BDA" w:rsidR="00A13321" w:rsidRPr="00C86A8D" w:rsidRDefault="00A13321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 xml:space="preserve">Partage / dissolution du régime </w:t>
            </w:r>
          </w:p>
        </w:tc>
      </w:tr>
      <w:tr w:rsidR="00F2338F" w:rsidRPr="00C86A8D" w14:paraId="353E61BA" w14:textId="77777777" w:rsidTr="00A13321">
        <w:trPr>
          <w:trHeight w:val="290"/>
        </w:trPr>
        <w:tc>
          <w:tcPr>
            <w:tcW w:w="697" w:type="dxa"/>
            <w:vMerge/>
            <w:vAlign w:val="center"/>
          </w:tcPr>
          <w:p w14:paraId="2164E93C" w14:textId="77777777" w:rsidR="00F2338F" w:rsidRPr="00C86A8D" w:rsidRDefault="00F2338F" w:rsidP="00F2338F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1" w:type="dxa"/>
            <w:gridSpan w:val="12"/>
            <w:shd w:val="clear" w:color="auto" w:fill="FFFFFF" w:themeFill="background1"/>
            <w:vAlign w:val="center"/>
          </w:tcPr>
          <w:p w14:paraId="39816CF9" w14:textId="5073F0BE" w:rsidR="00F2338F" w:rsidRPr="00C86A8D" w:rsidRDefault="00975350" w:rsidP="00194D9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>Prestation compensatoire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>Enrichissement injustifié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695E63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5E63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95E63" w:rsidRPr="00C86A8D">
              <w:rPr>
                <w:rFonts w:ascii="Arial" w:hAnsi="Arial" w:cs="Arial"/>
                <w:sz w:val="20"/>
                <w:szCs w:val="20"/>
              </w:rPr>
            </w:r>
            <w:r w:rsidR="00695E63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95E63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95E63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>Provis</w:t>
            </w:r>
            <w:r w:rsidR="00F2338F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ion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 xml:space="preserve"> pour frais</w:t>
            </w:r>
          </w:p>
        </w:tc>
      </w:tr>
      <w:tr w:rsidR="00F2338F" w:rsidRPr="00C86A8D" w14:paraId="159C3FEB" w14:textId="77777777" w:rsidTr="00A13321">
        <w:trPr>
          <w:trHeight w:val="235"/>
        </w:trPr>
        <w:tc>
          <w:tcPr>
            <w:tcW w:w="697" w:type="dxa"/>
            <w:vMerge/>
            <w:vAlign w:val="center"/>
          </w:tcPr>
          <w:p w14:paraId="1274D00F" w14:textId="77777777" w:rsidR="00F2338F" w:rsidRPr="00C86A8D" w:rsidRDefault="00F2338F" w:rsidP="00F2338F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1" w:type="dxa"/>
            <w:gridSpan w:val="12"/>
            <w:shd w:val="clear" w:color="auto" w:fill="D9D9D9" w:themeFill="background1" w:themeFillShade="D9"/>
            <w:vAlign w:val="center"/>
          </w:tcPr>
          <w:p w14:paraId="39949EC8" w14:textId="3B313F25" w:rsidR="00F2338F" w:rsidRPr="00C86A8D" w:rsidRDefault="00F2338F" w:rsidP="00F2338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Autre : </w:t>
            </w:r>
            <w:r w:rsidRPr="00C86A8D">
              <w:rPr>
                <w:rFonts w:ascii="Arial" w:hAnsi="Arial" w:cs="Arial"/>
                <w:sz w:val="20"/>
                <w:szCs w:val="20"/>
              </w:rPr>
              <w:t>Préciser les sujets</w:t>
            </w:r>
          </w:p>
        </w:tc>
      </w:tr>
      <w:tr w:rsidR="00F2338F" w:rsidRPr="00C86A8D" w14:paraId="769EC692" w14:textId="77777777" w:rsidTr="00014240">
        <w:trPr>
          <w:trHeight w:val="582"/>
        </w:trPr>
        <w:tc>
          <w:tcPr>
            <w:tcW w:w="697" w:type="dxa"/>
            <w:vMerge/>
            <w:vAlign w:val="center"/>
          </w:tcPr>
          <w:p w14:paraId="0FBD982D" w14:textId="77777777" w:rsidR="00F2338F" w:rsidRPr="00C86A8D" w:rsidRDefault="00F2338F" w:rsidP="00F2338F">
            <w:pPr>
              <w:spacing w:before="12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783B79B" w14:textId="7181988D" w:rsidR="00F2338F" w:rsidRPr="00C86A8D" w:rsidRDefault="00975350" w:rsidP="00F2338F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34" w:type="dxa"/>
            <w:gridSpan w:val="11"/>
            <w:vAlign w:val="center"/>
          </w:tcPr>
          <w:p w14:paraId="1327BD88" w14:textId="246CB002" w:rsidR="00975350" w:rsidRPr="00C86A8D" w:rsidRDefault="00975350" w:rsidP="00D9483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D309836" w14:textId="77777777" w:rsidR="003560E6" w:rsidRPr="00C86A8D" w:rsidRDefault="003560E6">
      <w:pPr>
        <w:rPr>
          <w:rFonts w:ascii="Arial" w:hAnsi="Arial" w:cs="Arial"/>
          <w:sz w:val="20"/>
          <w:szCs w:val="20"/>
        </w:rPr>
        <w:sectPr w:rsidR="003560E6" w:rsidRPr="00C86A8D" w:rsidSect="00573DF1">
          <w:footerReference w:type="default" r:id="rId8"/>
          <w:pgSz w:w="12240" w:h="15840"/>
          <w:pgMar w:top="720" w:right="720" w:bottom="568" w:left="720" w:header="708" w:footer="708" w:gutter="0"/>
          <w:cols w:space="708"/>
          <w:docGrid w:linePitch="360"/>
        </w:sectPr>
      </w:pPr>
    </w:p>
    <w:tbl>
      <w:tblPr>
        <w:tblStyle w:val="Grilledutableau"/>
        <w:tblW w:w="110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0354"/>
      </w:tblGrid>
      <w:tr w:rsidR="00F2338F" w:rsidRPr="00C86A8D" w14:paraId="72A8B7C0" w14:textId="77777777" w:rsidTr="003560E6">
        <w:trPr>
          <w:trHeight w:val="406"/>
        </w:trPr>
        <w:tc>
          <w:tcPr>
            <w:tcW w:w="11051" w:type="dxa"/>
            <w:gridSpan w:val="2"/>
            <w:shd w:val="clear" w:color="auto" w:fill="BFBFBF" w:themeFill="background1" w:themeFillShade="BF"/>
          </w:tcPr>
          <w:p w14:paraId="68B7EA69" w14:textId="44166297" w:rsidR="00F2338F" w:rsidRPr="00C86A8D" w:rsidRDefault="00F2338F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Pr="00C86A8D">
              <w:rPr>
                <w:rFonts w:ascii="Arial" w:hAnsi="Arial" w:cs="Arial"/>
                <w:b/>
                <w:sz w:val="20"/>
                <w:szCs w:val="20"/>
              </w:rPr>
              <w:t>MANDES PARTICULIÈRES</w:t>
            </w:r>
          </w:p>
        </w:tc>
      </w:tr>
      <w:tr w:rsidR="00F2338F" w:rsidRPr="00C86A8D" w14:paraId="5553A93C" w14:textId="77777777" w:rsidTr="003560E6">
        <w:trPr>
          <w:trHeight w:val="235"/>
        </w:trPr>
        <w:tc>
          <w:tcPr>
            <w:tcW w:w="697" w:type="dxa"/>
            <w:vMerge w:val="restart"/>
            <w:shd w:val="clear" w:color="auto" w:fill="FFFFFF" w:themeFill="background1"/>
          </w:tcPr>
          <w:p w14:paraId="6AA2CF5A" w14:textId="4CC57615" w:rsidR="00F2338F" w:rsidRPr="00C86A8D" w:rsidRDefault="00F2338F" w:rsidP="00F2338F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6E0C3212" w14:textId="10A12526" w:rsidR="00F2338F" w:rsidRPr="00C86A8D" w:rsidRDefault="00975350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  <w:t xml:space="preserve"> Les parties demandent une prolongation du délai de mise en état du dossier (art. 173 C.p.c.) :</w:t>
            </w:r>
          </w:p>
          <w:p w14:paraId="4A0C4F86" w14:textId="202DAD8F" w:rsidR="00F2338F" w:rsidRPr="00C86A8D" w:rsidRDefault="00975350" w:rsidP="00F2338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F2338F" w:rsidRPr="00C86A8D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="00F2338F" w:rsidRPr="00C86A8D">
              <w:rPr>
                <w:rFonts w:ascii="Arial" w:hAnsi="Arial" w:cs="Arial"/>
                <w:sz w:val="20"/>
                <w:szCs w:val="20"/>
              </w:rPr>
              <w:t xml:space="preserve"> 3 mois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 xml:space="preserve">de 6 mois 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>de 9 mois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035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 xml:space="preserve">jusqu’au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2338F" w:rsidRPr="00C86A8D" w14:paraId="2F38F4BD" w14:textId="77777777" w:rsidTr="009C2B83">
        <w:trPr>
          <w:trHeight w:val="914"/>
        </w:trPr>
        <w:tc>
          <w:tcPr>
            <w:tcW w:w="697" w:type="dxa"/>
            <w:vMerge/>
            <w:shd w:val="clear" w:color="auto" w:fill="BFBFBF" w:themeFill="background1" w:themeFillShade="BF"/>
          </w:tcPr>
          <w:p w14:paraId="1F995661" w14:textId="0E671A33" w:rsidR="00F2338F" w:rsidRPr="00C86A8D" w:rsidRDefault="00F2338F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58938A99" w14:textId="117B4ECF" w:rsidR="00F2338F" w:rsidRPr="00C86A8D" w:rsidRDefault="00F2338F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 xml:space="preserve">Préciser les motifs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338F" w:rsidRPr="00C86A8D" w14:paraId="5B3FC089" w14:textId="77777777" w:rsidTr="003560E6">
        <w:trPr>
          <w:trHeight w:val="235"/>
        </w:trPr>
        <w:tc>
          <w:tcPr>
            <w:tcW w:w="697" w:type="dxa"/>
            <w:vMerge w:val="restart"/>
            <w:shd w:val="clear" w:color="auto" w:fill="FFFFFF" w:themeFill="background1"/>
          </w:tcPr>
          <w:p w14:paraId="27C9E36A" w14:textId="3042A8BE" w:rsidR="00F2338F" w:rsidRPr="00C86A8D" w:rsidRDefault="00F2338F" w:rsidP="00F2338F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072616A7" w14:textId="10FF6776" w:rsidR="00F2338F" w:rsidRPr="00C86A8D" w:rsidRDefault="00975350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  <w:t xml:space="preserve"> Les parties demandent la tenue d’une conférence de gestion (art. 153 et suiv. C.p.c.) </w:t>
            </w:r>
          </w:p>
        </w:tc>
      </w:tr>
      <w:tr w:rsidR="00F2338F" w:rsidRPr="00C86A8D" w14:paraId="4ED6DA45" w14:textId="77777777" w:rsidTr="009C2B83">
        <w:trPr>
          <w:trHeight w:val="1344"/>
        </w:trPr>
        <w:tc>
          <w:tcPr>
            <w:tcW w:w="697" w:type="dxa"/>
            <w:vMerge/>
            <w:shd w:val="clear" w:color="auto" w:fill="FFFFFF" w:themeFill="background1"/>
          </w:tcPr>
          <w:p w14:paraId="6B31940C" w14:textId="21E3A23B" w:rsidR="00F2338F" w:rsidRPr="00C86A8D" w:rsidRDefault="00F2338F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5EC27610" w14:textId="77777777" w:rsidR="00F2338F" w:rsidRPr="00C86A8D" w:rsidRDefault="00F2338F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 xml:space="preserve">La demande d’une conférence de gestion 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ne dispense pas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les parties de collaborer pour déterminer les étapes du déroulement de l’instance sur lesquelles elles s’entendent.</w:t>
            </w:r>
          </w:p>
          <w:p w14:paraId="68097B94" w14:textId="1A875BF7" w:rsidR="00F2338F" w:rsidRPr="00C86A8D" w:rsidRDefault="00F2338F" w:rsidP="00F2338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 xml:space="preserve">En vue de la conférence de gestion, les parties identifient les sujets à être abordés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2338F" w:rsidRPr="00C86A8D" w14:paraId="3C305C26" w14:textId="77777777" w:rsidTr="003560E6">
        <w:trPr>
          <w:trHeight w:val="235"/>
        </w:trPr>
        <w:tc>
          <w:tcPr>
            <w:tcW w:w="697" w:type="dxa"/>
            <w:shd w:val="clear" w:color="auto" w:fill="FFFFFF" w:themeFill="background1"/>
          </w:tcPr>
          <w:p w14:paraId="5C2415BD" w14:textId="77777777" w:rsidR="00F2338F" w:rsidRPr="00C86A8D" w:rsidRDefault="00F2338F" w:rsidP="00F2338F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3D9DE70D" w14:textId="39988B40" w:rsidR="00F2338F" w:rsidRPr="00C86A8D" w:rsidRDefault="00975350" w:rsidP="00F2338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ab/>
              <w:t xml:space="preserve"> Les parties ont participé à une médiation auprès d’un médiateur accrédité et demandent la tenue d’une conférence de règlement à l’amiable. </w:t>
            </w:r>
            <w:r w:rsidR="00F2338F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Pour attester de leur participation à la médiation, les parties doivent joindre au protocole de l’instance le rapport du médiateur accrédité.</w:t>
            </w:r>
            <w:r w:rsidR="00F2338F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F62CBC6" w14:textId="5240C68C" w:rsidR="00F2338F" w:rsidRPr="00C86A8D" w:rsidRDefault="00F2338F" w:rsidP="00F2338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 xml:space="preserve">La demande d’une conférence de règlement à l’amiable 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ne dispense pas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les parties de collaborer pour déterminer les étapes du déroulement de l’instance sur lesquelles elles s’entendent.</w:t>
            </w:r>
          </w:p>
        </w:tc>
      </w:tr>
    </w:tbl>
    <w:p w14:paraId="52C51112" w14:textId="77777777" w:rsidR="009F072E" w:rsidRPr="00C86A8D" w:rsidRDefault="009F072E" w:rsidP="00FF0C80">
      <w:pPr>
        <w:tabs>
          <w:tab w:val="left" w:pos="6629"/>
          <w:tab w:val="left" w:pos="9039"/>
        </w:tabs>
        <w:spacing w:after="0" w:line="240" w:lineRule="auto"/>
        <w:ind w:left="119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5812"/>
        <w:gridCol w:w="2410"/>
        <w:gridCol w:w="2132"/>
      </w:tblGrid>
      <w:tr w:rsidR="009F072E" w:rsidRPr="00C86A8D" w14:paraId="020F5D1A" w14:textId="77777777" w:rsidTr="000D3BA8">
        <w:trPr>
          <w:trHeight w:val="406"/>
        </w:trPr>
        <w:tc>
          <w:tcPr>
            <w:tcW w:w="6511" w:type="dxa"/>
            <w:gridSpan w:val="2"/>
            <w:shd w:val="clear" w:color="auto" w:fill="BFBFBF" w:themeFill="background1" w:themeFillShade="BF"/>
            <w:vAlign w:val="center"/>
          </w:tcPr>
          <w:p w14:paraId="77644964" w14:textId="77777777" w:rsidR="009F072E" w:rsidRPr="00C86A8D" w:rsidRDefault="009F072E" w:rsidP="000D3BA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E76D3">
              <w:rPr>
                <w:rFonts w:ascii="Arial" w:hAnsi="Arial" w:cs="Arial"/>
                <w:b/>
                <w:sz w:val="20"/>
                <w:szCs w:val="20"/>
              </w:rPr>
              <w:t>MOYENS PRÉLIMINAIRES</w:t>
            </w:r>
            <w:r w:rsidRPr="00C86A8D">
              <w:rPr>
                <w:rFonts w:ascii="Arial" w:hAnsi="Arial" w:cs="Arial"/>
                <w:b/>
                <w:sz w:val="20"/>
                <w:szCs w:val="20"/>
              </w:rPr>
              <w:t xml:space="preserve"> ET INCIDENTS (art. 166 et suiv. C.p.c.)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5D6069ED" w14:textId="77777777" w:rsidR="009F072E" w:rsidRPr="00C86A8D" w:rsidRDefault="009F072E" w:rsidP="000D3BA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Demandés par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56CC98D1" w14:textId="77777777" w:rsidR="009F072E" w:rsidRPr="00C86A8D" w:rsidRDefault="009F072E" w:rsidP="000D3BA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9F072E" w:rsidRPr="00C86A8D" w14:paraId="0F8466E4" w14:textId="77777777" w:rsidTr="000D3BA8">
        <w:trPr>
          <w:trHeight w:val="749"/>
        </w:trPr>
        <w:tc>
          <w:tcPr>
            <w:tcW w:w="699" w:type="dxa"/>
            <w:shd w:val="clear" w:color="auto" w:fill="FFFFFF" w:themeFill="background1"/>
            <w:vAlign w:val="center"/>
          </w:tcPr>
          <w:p w14:paraId="22735363" w14:textId="77777777" w:rsidR="009F072E" w:rsidRPr="00C86A8D" w:rsidRDefault="009F072E" w:rsidP="006B4C75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3D52C580" w14:textId="69B06BA9" w:rsidR="009F072E" w:rsidRPr="00C86A8D" w:rsidRDefault="009869C4" w:rsidP="000D3BA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tab/>
              <w:t>Préciser la nature</w:t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  <w:t> :</w:t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F072E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F072E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F072E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F072E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F072E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B6F8363" w14:textId="13F372BB" w:rsidR="009F072E" w:rsidRPr="00C86A8D" w:rsidRDefault="009869C4" w:rsidP="000D3BA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9F072E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9F072E" w:rsidRPr="00C86A8D">
              <w:rPr>
                <w:rFonts w:ascii="Arial" w:hAnsi="Arial" w:cs="Arial"/>
                <w:sz w:val="20"/>
                <w:szCs w:val="20"/>
              </w:rPr>
              <w:t xml:space="preserve"> demanderesse</w:t>
            </w:r>
          </w:p>
          <w:p w14:paraId="7010362B" w14:textId="4E580E06" w:rsidR="009F072E" w:rsidRPr="00C86A8D" w:rsidRDefault="009869C4" w:rsidP="000D3BA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9F072E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9F072E"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</w:tc>
        <w:tc>
          <w:tcPr>
            <w:tcW w:w="2132" w:type="dxa"/>
          </w:tcPr>
          <w:p w14:paraId="38FAFB38" w14:textId="77777777" w:rsidR="009F072E" w:rsidRPr="00C86A8D" w:rsidRDefault="009F072E" w:rsidP="000D3BA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F072E" w:rsidRPr="00C86A8D" w14:paraId="1313D4DD" w14:textId="77777777" w:rsidTr="000D3BA8">
        <w:trPr>
          <w:trHeight w:val="749"/>
        </w:trPr>
        <w:tc>
          <w:tcPr>
            <w:tcW w:w="699" w:type="dxa"/>
            <w:shd w:val="clear" w:color="auto" w:fill="FFFFFF" w:themeFill="background1"/>
            <w:vAlign w:val="center"/>
          </w:tcPr>
          <w:p w14:paraId="656C009C" w14:textId="77777777" w:rsidR="009F072E" w:rsidRPr="00C86A8D" w:rsidRDefault="009F072E" w:rsidP="006B4C75">
            <w:pPr>
              <w:pStyle w:val="Paragraphedeliste"/>
              <w:numPr>
                <w:ilvl w:val="0"/>
                <w:numId w:val="34"/>
              </w:num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7B603AF5" w14:textId="73C2AFEE" w:rsidR="009F072E" w:rsidRPr="00C86A8D" w:rsidRDefault="009869C4" w:rsidP="000D3BA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tab/>
              <w:t>Préciser la nature</w:t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  <w:t> :</w:t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F072E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F072E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F072E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F072E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F072E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F072E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739EB03F" w14:textId="77777777" w:rsidR="009869C4" w:rsidRPr="00C86A8D" w:rsidRDefault="009869C4" w:rsidP="009869C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Pr="00C86A8D">
              <w:rPr>
                <w:rFonts w:ascii="Arial" w:hAnsi="Arial" w:cs="Arial"/>
                <w:sz w:val="20"/>
                <w:szCs w:val="20"/>
              </w:rPr>
              <w:t xml:space="preserve"> demanderesse</w:t>
            </w:r>
          </w:p>
          <w:p w14:paraId="0BF8B014" w14:textId="29DC6416" w:rsidR="009F072E" w:rsidRPr="00C86A8D" w:rsidRDefault="009869C4" w:rsidP="009869C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</w:tc>
        <w:tc>
          <w:tcPr>
            <w:tcW w:w="2132" w:type="dxa"/>
          </w:tcPr>
          <w:p w14:paraId="5E879960" w14:textId="77777777" w:rsidR="009F072E" w:rsidRPr="00C86A8D" w:rsidRDefault="009F072E" w:rsidP="000D3BA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52F9D2C" w14:textId="2D0376A7" w:rsidR="00E565F6" w:rsidRPr="00C86A8D" w:rsidRDefault="00E565F6" w:rsidP="00FF0C80">
      <w:pPr>
        <w:tabs>
          <w:tab w:val="left" w:pos="817"/>
          <w:tab w:val="left" w:pos="6629"/>
          <w:tab w:val="left" w:pos="9039"/>
        </w:tabs>
        <w:spacing w:after="0"/>
        <w:ind w:left="119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5812"/>
        <w:gridCol w:w="2410"/>
        <w:gridCol w:w="2132"/>
      </w:tblGrid>
      <w:tr w:rsidR="007F06AF" w:rsidRPr="00C86A8D" w14:paraId="0EE23F66" w14:textId="77777777" w:rsidTr="007F06AF">
        <w:trPr>
          <w:trHeight w:val="406"/>
        </w:trPr>
        <w:tc>
          <w:tcPr>
            <w:tcW w:w="6511" w:type="dxa"/>
            <w:gridSpan w:val="2"/>
            <w:shd w:val="clear" w:color="auto" w:fill="BFBFBF" w:themeFill="background1" w:themeFillShade="BF"/>
            <w:vAlign w:val="center"/>
          </w:tcPr>
          <w:p w14:paraId="4983C9C5" w14:textId="37299442" w:rsidR="007F06AF" w:rsidRPr="00C86A8D" w:rsidRDefault="007F06A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t xml:space="preserve">MESURES DE SAUVEGARDE (art. 158 al. 5 et </w:t>
            </w:r>
            <w:r w:rsidR="00E50A5A" w:rsidRPr="00C86A8D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C86A8D">
              <w:rPr>
                <w:rFonts w:ascii="Arial" w:hAnsi="Arial" w:cs="Arial"/>
                <w:b/>
                <w:sz w:val="20"/>
                <w:szCs w:val="20"/>
              </w:rPr>
              <w:t xml:space="preserve"> C.p.c.)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723F669A" w14:textId="735E4939" w:rsidR="007F06AF" w:rsidRPr="00C86A8D" w:rsidRDefault="00E93A2F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Demandées</w:t>
            </w:r>
            <w:r w:rsidR="007F06AF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par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60B15A4E" w14:textId="534ED4AB" w:rsidR="007F06AF" w:rsidRPr="00C86A8D" w:rsidRDefault="007F06AF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C84EB2" w:rsidRPr="00C86A8D" w14:paraId="3E61B74E" w14:textId="77777777" w:rsidTr="007F06AF">
        <w:trPr>
          <w:trHeight w:val="618"/>
        </w:trPr>
        <w:tc>
          <w:tcPr>
            <w:tcW w:w="699" w:type="dxa"/>
            <w:shd w:val="clear" w:color="auto" w:fill="FFFFFF" w:themeFill="background1"/>
          </w:tcPr>
          <w:p w14:paraId="18A6F676" w14:textId="77777777" w:rsidR="00C84EB2" w:rsidRPr="00C86A8D" w:rsidRDefault="00C84EB2" w:rsidP="006B4C75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  <w:gridSpan w:val="3"/>
          </w:tcPr>
          <w:p w14:paraId="22840933" w14:textId="5B1DCA70" w:rsidR="007F06AF" w:rsidRPr="00C86A8D" w:rsidRDefault="009869C4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4A587F" w:rsidRPr="00C86A8D">
              <w:rPr>
                <w:rFonts w:ascii="Arial" w:hAnsi="Arial" w:cs="Arial"/>
                <w:sz w:val="20"/>
                <w:szCs w:val="20"/>
              </w:rPr>
              <w:tab/>
              <w:t>Déjà obtenues</w:t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tab/>
              <w:t xml:space="preserve">Nature: </w:t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F06A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06A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06A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06A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06A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FF0C80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t xml:space="preserve">Terme: </w:t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F06A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06A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06A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06A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06A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06AF" w:rsidRPr="00C86A8D" w14:paraId="31E4A38F" w14:textId="77777777" w:rsidTr="007F06AF">
        <w:trPr>
          <w:trHeight w:val="795"/>
        </w:trPr>
        <w:tc>
          <w:tcPr>
            <w:tcW w:w="699" w:type="dxa"/>
            <w:shd w:val="clear" w:color="auto" w:fill="FFFFFF" w:themeFill="background1"/>
          </w:tcPr>
          <w:p w14:paraId="23582E09" w14:textId="77777777" w:rsidR="007F06AF" w:rsidRPr="00C86A8D" w:rsidRDefault="007F06AF" w:rsidP="006B4C75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3468DDC3" w14:textId="19D27C94" w:rsidR="007F06AF" w:rsidRPr="00C86A8D" w:rsidRDefault="009869C4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F06AF" w:rsidRPr="00C86A8D">
              <w:rPr>
                <w:rFonts w:ascii="Arial" w:hAnsi="Arial" w:cs="Arial"/>
                <w:sz w:val="20"/>
                <w:szCs w:val="20"/>
              </w:rPr>
              <w:tab/>
              <w:t>Demandées</w:t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tab/>
              <w:t xml:space="preserve">Nature: </w:t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93A2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93A2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93A2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93A2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93A2F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01B7EAC9" w14:textId="77777777" w:rsidR="009869C4" w:rsidRPr="00C86A8D" w:rsidRDefault="009869C4" w:rsidP="009869C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Pr="00C86A8D">
              <w:rPr>
                <w:rFonts w:ascii="Arial" w:hAnsi="Arial" w:cs="Arial"/>
                <w:sz w:val="20"/>
                <w:szCs w:val="20"/>
              </w:rPr>
              <w:t xml:space="preserve"> demanderesse</w:t>
            </w:r>
          </w:p>
          <w:p w14:paraId="32F0BE81" w14:textId="07B6D4F3" w:rsidR="007F06AF" w:rsidRPr="00C86A8D" w:rsidRDefault="009869C4" w:rsidP="009869C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</w:tc>
        <w:tc>
          <w:tcPr>
            <w:tcW w:w="2132" w:type="dxa"/>
          </w:tcPr>
          <w:p w14:paraId="08EAC718" w14:textId="51F98B9A" w:rsidR="007F06AF" w:rsidRPr="00C86A8D" w:rsidRDefault="00E537B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657ED25" w14:textId="4DD2CC3D" w:rsidR="00A51F75" w:rsidRDefault="00A51F75" w:rsidP="00FF0C80">
      <w:pPr>
        <w:tabs>
          <w:tab w:val="left" w:pos="817"/>
          <w:tab w:val="left" w:pos="6629"/>
          <w:tab w:val="left" w:pos="9039"/>
        </w:tabs>
        <w:spacing w:after="0" w:line="240" w:lineRule="auto"/>
        <w:ind w:left="119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0354"/>
      </w:tblGrid>
      <w:tr w:rsidR="00C035AB" w:rsidRPr="00C86A8D" w14:paraId="4D61A596" w14:textId="77777777" w:rsidTr="003E7D78">
        <w:trPr>
          <w:trHeight w:val="406"/>
        </w:trPr>
        <w:tc>
          <w:tcPr>
            <w:tcW w:w="11053" w:type="dxa"/>
            <w:gridSpan w:val="2"/>
            <w:shd w:val="clear" w:color="auto" w:fill="BFBFBF" w:themeFill="background1" w:themeFillShade="BF"/>
            <w:vAlign w:val="center"/>
          </w:tcPr>
          <w:p w14:paraId="470CB3FC" w14:textId="4DD10261" w:rsidR="00C035AB" w:rsidRPr="00C86A8D" w:rsidRDefault="00C035AB" w:rsidP="00C035A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SÉANCE D’INFORMATION – PARENTALITÉ ET MÉDIATION</w:t>
            </w:r>
            <w:r w:rsidRPr="00C86A8D">
              <w:rPr>
                <w:rFonts w:ascii="Arial" w:hAnsi="Arial" w:cs="Arial"/>
                <w:b/>
                <w:sz w:val="20"/>
                <w:szCs w:val="20"/>
              </w:rPr>
              <w:t xml:space="preserve"> (art.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417 </w:t>
            </w:r>
            <w:r w:rsidRPr="00C86A8D">
              <w:rPr>
                <w:rFonts w:ascii="Arial" w:hAnsi="Arial" w:cs="Arial"/>
                <w:b/>
                <w:sz w:val="20"/>
                <w:szCs w:val="20"/>
              </w:rPr>
              <w:t>C.p.c.)</w:t>
            </w:r>
          </w:p>
        </w:tc>
      </w:tr>
      <w:tr w:rsidR="00C035AB" w:rsidRPr="00C86A8D" w14:paraId="77E0CCC6" w14:textId="77777777" w:rsidTr="00702927">
        <w:trPr>
          <w:trHeight w:val="618"/>
        </w:trPr>
        <w:tc>
          <w:tcPr>
            <w:tcW w:w="699" w:type="dxa"/>
            <w:shd w:val="clear" w:color="auto" w:fill="FFFFFF" w:themeFill="background1"/>
          </w:tcPr>
          <w:p w14:paraId="361A3992" w14:textId="77777777" w:rsidR="00C035AB" w:rsidRPr="00C86A8D" w:rsidRDefault="00C035AB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2B572326" w14:textId="0EF02CD0" w:rsidR="00FE13C6" w:rsidRPr="00C86A8D" w:rsidRDefault="00FE13C6" w:rsidP="00FE13C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La partie demanderesse 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 participé à la séance</w:t>
            </w:r>
            <w:r w:rsidR="00CE76D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71F53DB" w14:textId="2EF3E5E7" w:rsidR="00C035AB" w:rsidRPr="00C86A8D" w:rsidRDefault="00FE13C6" w:rsidP="00FE13C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s’engage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à y participer, au plus tard le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E76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E13C6" w:rsidRPr="00C86A8D" w14:paraId="1A44FFFF" w14:textId="77777777" w:rsidTr="005F1C28">
        <w:trPr>
          <w:trHeight w:val="795"/>
        </w:trPr>
        <w:tc>
          <w:tcPr>
            <w:tcW w:w="699" w:type="dxa"/>
            <w:shd w:val="clear" w:color="auto" w:fill="FFFFFF" w:themeFill="background1"/>
          </w:tcPr>
          <w:p w14:paraId="061CCE6E" w14:textId="77777777" w:rsidR="00FE13C6" w:rsidRPr="00C86A8D" w:rsidRDefault="00FE13C6" w:rsidP="00FE13C6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331D88C7" w14:textId="5DC7AD8D" w:rsidR="00FE13C6" w:rsidRPr="00C86A8D" w:rsidRDefault="00FE13C6" w:rsidP="00FE13C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La partie défenderesse 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 participé à la séance</w:t>
            </w:r>
            <w:r w:rsidR="00CE76D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7AC5BA8" w14:textId="5059E3DF" w:rsidR="00FE13C6" w:rsidRPr="00C86A8D" w:rsidRDefault="00FE13C6" w:rsidP="00FE13C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s’engage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à y participer, au plus tard le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E76D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E13C6" w:rsidRPr="00C86A8D" w14:paraId="182C10D0" w14:textId="77777777" w:rsidTr="005F1C28">
        <w:trPr>
          <w:trHeight w:val="795"/>
        </w:trPr>
        <w:tc>
          <w:tcPr>
            <w:tcW w:w="699" w:type="dxa"/>
            <w:shd w:val="clear" w:color="auto" w:fill="FFFFFF" w:themeFill="background1"/>
          </w:tcPr>
          <w:p w14:paraId="57354A36" w14:textId="77777777" w:rsidR="00FE13C6" w:rsidRPr="00C86A8D" w:rsidRDefault="00FE13C6" w:rsidP="00FE13C6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326CEF7B" w14:textId="2387C033" w:rsidR="00FE13C6" w:rsidRPr="00C86A8D" w:rsidRDefault="00FE13C6" w:rsidP="00FE13C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La partie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 déjà participé à une telle séance pour un différend antérieur avec l’autre partie.</w:t>
            </w:r>
          </w:p>
        </w:tc>
      </w:tr>
      <w:tr w:rsidR="00FE13C6" w:rsidRPr="00C86A8D" w14:paraId="27B174D6" w14:textId="77777777" w:rsidTr="005F1C28">
        <w:trPr>
          <w:trHeight w:val="795"/>
        </w:trPr>
        <w:tc>
          <w:tcPr>
            <w:tcW w:w="699" w:type="dxa"/>
            <w:shd w:val="clear" w:color="auto" w:fill="FFFFFF" w:themeFill="background1"/>
          </w:tcPr>
          <w:p w14:paraId="2A2F0991" w14:textId="77777777" w:rsidR="00FE13C6" w:rsidRPr="00C86A8D" w:rsidRDefault="00FE13C6" w:rsidP="00FE13C6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698ED5EB" w14:textId="7E480881" w:rsidR="00FE13C6" w:rsidRPr="00C86A8D" w:rsidRDefault="00FE13C6" w:rsidP="005B587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La partie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s’est présentée à un service d’aide aux personnes victimes, reconnu par le ministre de la Justice en invoquant être une personne victime de violence </w:t>
            </w:r>
            <w:r w:rsidR="005B5878">
              <w:rPr>
                <w:rFonts w:ascii="Arial" w:hAnsi="Arial" w:cs="Arial"/>
                <w:sz w:val="20"/>
                <w:szCs w:val="20"/>
              </w:rPr>
              <w:t>conjugale.</w:t>
            </w:r>
          </w:p>
        </w:tc>
      </w:tr>
      <w:tr w:rsidR="001A08CC" w:rsidRPr="00C86A8D" w14:paraId="34BFE748" w14:textId="77777777" w:rsidTr="00150C68">
        <w:trPr>
          <w:trHeight w:val="406"/>
        </w:trPr>
        <w:tc>
          <w:tcPr>
            <w:tcW w:w="11053" w:type="dxa"/>
            <w:gridSpan w:val="2"/>
            <w:shd w:val="clear" w:color="auto" w:fill="BFBFBF" w:themeFill="background1" w:themeFillShade="BF"/>
            <w:vAlign w:val="center"/>
          </w:tcPr>
          <w:p w14:paraId="61295AAA" w14:textId="77777777" w:rsidR="009C3C50" w:rsidRPr="00C86A8D" w:rsidRDefault="001A08CC" w:rsidP="0088396F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t>MÉDIATION (art. 419.2 C.p.c.)</w:t>
            </w:r>
          </w:p>
          <w:p w14:paraId="473AC5B7" w14:textId="176A2D14" w:rsidR="001A08CC" w:rsidRPr="00C86A8D" w:rsidRDefault="009C3C5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t xml:space="preserve">(Cette section devra être complétée seulement à compter de l’entrée en vigueur de l’article 419.2 C.p.c. </w:t>
            </w:r>
            <w:r w:rsidR="00CE76D3">
              <w:rPr>
                <w:rFonts w:ascii="Arial" w:hAnsi="Arial" w:cs="Arial"/>
                <w:b/>
                <w:sz w:val="20"/>
                <w:szCs w:val="20"/>
              </w:rPr>
              <w:t xml:space="preserve">et </w:t>
            </w:r>
            <w:r w:rsidRPr="00C86A8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de la </w:t>
            </w:r>
            <w:r w:rsidR="00EF2411" w:rsidRPr="00C86A8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D</w:t>
            </w:r>
            <w:r w:rsidRPr="00C86A8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irective</w:t>
            </w:r>
            <w:r w:rsidR="00EF2411" w:rsidRPr="00C86A8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relative au Tribunal unifié de la famille</w:t>
            </w:r>
            <w:r w:rsidRPr="00C86A8D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972C8D" w:rsidRPr="00C86A8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434C8A" w:rsidRPr="00C86A8D" w14:paraId="3CB0084F" w14:textId="77777777" w:rsidTr="00A93F83">
        <w:trPr>
          <w:trHeight w:val="622"/>
        </w:trPr>
        <w:tc>
          <w:tcPr>
            <w:tcW w:w="699" w:type="dxa"/>
            <w:shd w:val="clear" w:color="auto" w:fill="FFFFFF" w:themeFill="background1"/>
          </w:tcPr>
          <w:p w14:paraId="7CCD9DC6" w14:textId="77777777" w:rsidR="00434C8A" w:rsidRPr="00C86A8D" w:rsidRDefault="00434C8A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772AB6B4" w14:textId="4DA2B832" w:rsidR="00434C8A" w:rsidRPr="00C86A8D" w:rsidRDefault="00E4497D" w:rsidP="00A81E77">
            <w:pPr>
              <w:spacing w:before="120" w:after="120"/>
              <w:ind w:left="742" w:hanging="7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  <w:tab/>
              <w:t>Les parties demandent d’être exemptées de participer à la médiation puisqu’elle</w:t>
            </w:r>
            <w:r w:rsidR="00A60FD5" w:rsidRPr="00C86A8D">
              <w:rPr>
                <w:rFonts w:ascii="Arial" w:hAnsi="Arial" w:cs="Arial"/>
                <w:sz w:val="20"/>
                <w:szCs w:val="20"/>
              </w:rPr>
              <w:t>s</w:t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  <w:t xml:space="preserve"> ont déjà participé </w:t>
            </w:r>
            <w:r w:rsidR="007D7C3F" w:rsidRPr="00C86A8D">
              <w:rPr>
                <w:rFonts w:ascii="Arial" w:hAnsi="Arial" w:cs="Arial"/>
                <w:sz w:val="20"/>
                <w:szCs w:val="20"/>
              </w:rPr>
              <w:t xml:space="preserve">ensemble </w:t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  <w:t xml:space="preserve">à une médiation. </w:t>
            </w:r>
          </w:p>
        </w:tc>
      </w:tr>
      <w:tr w:rsidR="00A60FD5" w:rsidRPr="00C86A8D" w14:paraId="109E30F9" w14:textId="77777777" w:rsidTr="00A60FD5">
        <w:trPr>
          <w:trHeight w:val="554"/>
        </w:trPr>
        <w:tc>
          <w:tcPr>
            <w:tcW w:w="699" w:type="dxa"/>
            <w:shd w:val="clear" w:color="auto" w:fill="FFFFFF" w:themeFill="background1"/>
          </w:tcPr>
          <w:p w14:paraId="712EEFC3" w14:textId="77777777" w:rsidR="00A60FD5" w:rsidRPr="00C86A8D" w:rsidRDefault="00A60FD5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31AC480C" w14:textId="77777777" w:rsidR="00CE76D3" w:rsidRDefault="00E4497D" w:rsidP="0088396F">
            <w:pPr>
              <w:spacing w:before="120" w:after="120"/>
              <w:ind w:left="743" w:hanging="743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60FD5" w:rsidRPr="00C86A8D">
              <w:rPr>
                <w:rFonts w:ascii="Arial" w:hAnsi="Arial" w:cs="Arial"/>
                <w:sz w:val="20"/>
                <w:szCs w:val="20"/>
              </w:rPr>
              <w:tab/>
              <w:t xml:space="preserve">La partie </w:t>
            </w:r>
            <w:r w:rsidR="00A60FD5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0FD5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A60FD5" w:rsidRPr="00C86A8D">
              <w:rPr>
                <w:rFonts w:ascii="Arial" w:hAnsi="Arial" w:cs="Arial"/>
                <w:sz w:val="20"/>
                <w:szCs w:val="20"/>
              </w:rPr>
            </w:r>
            <w:r w:rsidR="00A60FD5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60FD5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60FD5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60FD5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60FD5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60FD5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60FD5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60FD5" w:rsidRPr="00C86A8D">
              <w:rPr>
                <w:rFonts w:ascii="Arial" w:hAnsi="Arial" w:cs="Arial"/>
                <w:sz w:val="20"/>
                <w:szCs w:val="20"/>
              </w:rPr>
              <w:t xml:space="preserve"> demande d’être exemptée de participer à la médiation</w:t>
            </w:r>
            <w:r w:rsidR="00CE76D3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00D13BCA" w14:textId="6B0278C2" w:rsidR="00CE76D3" w:rsidRDefault="00CE76D3" w:rsidP="00CE76D3">
            <w:pPr>
              <w:spacing w:before="120" w:after="120"/>
              <w:ind w:left="1451" w:hanging="743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une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attestation a été déposée;</w:t>
            </w:r>
          </w:p>
          <w:p w14:paraId="166D34EE" w14:textId="11883D70" w:rsidR="00CE76D3" w:rsidRDefault="00CE76D3" w:rsidP="00CE76D3">
            <w:pPr>
              <w:spacing w:before="120" w:after="120"/>
              <w:ind w:left="1451" w:hanging="743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60FD5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A60FD5" w:rsidRPr="00C86A8D">
              <w:rPr>
                <w:rFonts w:ascii="Arial" w:hAnsi="Arial" w:cs="Arial"/>
                <w:sz w:val="20"/>
                <w:szCs w:val="20"/>
              </w:rPr>
              <w:t>pour</w:t>
            </w:r>
            <w:proofErr w:type="gramEnd"/>
            <w:r w:rsidR="00A60FD5" w:rsidRPr="00C86A8D">
              <w:rPr>
                <w:rFonts w:ascii="Arial" w:hAnsi="Arial" w:cs="Arial"/>
                <w:sz w:val="20"/>
                <w:szCs w:val="20"/>
              </w:rPr>
              <w:t xml:space="preserve"> un motif sérieux</w:t>
            </w:r>
            <w:r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30B0FB1C" w14:textId="32A9AF5B" w:rsidR="00A60FD5" w:rsidRPr="00C86A8D" w:rsidRDefault="005B5878" w:rsidP="00CE76D3">
            <w:pPr>
              <w:spacing w:before="120" w:after="120"/>
              <w:ind w:left="1451" w:hanging="743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(Préciser le motif)</w:t>
            </w:r>
            <w:r w:rsidR="00CE76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E0F13" w:rsidRPr="00C86A8D">
              <w:rPr>
                <w:rFonts w:ascii="Arial" w:hAnsi="Arial" w:cs="Arial"/>
                <w:sz w:val="20"/>
                <w:szCs w:val="20"/>
              </w:rPr>
              <w:t>:</w:t>
            </w:r>
            <w:r w:rsidR="00E50A5A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23E8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C23E8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8C23E8" w:rsidRPr="00C86A8D">
              <w:rPr>
                <w:rFonts w:ascii="Arial" w:hAnsi="Arial" w:cs="Arial"/>
                <w:sz w:val="20"/>
                <w:szCs w:val="20"/>
              </w:rPr>
            </w:r>
            <w:r w:rsidR="008C23E8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C23E8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C23E8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C23E8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C23E8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C23E8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8C23E8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6E0F13" w:rsidRPr="00C86A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A08CC" w:rsidRPr="00C86A8D" w14:paraId="4F5F9027" w14:textId="77777777" w:rsidTr="00A60FD5">
        <w:trPr>
          <w:trHeight w:val="555"/>
        </w:trPr>
        <w:tc>
          <w:tcPr>
            <w:tcW w:w="699" w:type="dxa"/>
            <w:shd w:val="clear" w:color="auto" w:fill="FFFFFF" w:themeFill="background1"/>
          </w:tcPr>
          <w:p w14:paraId="41187AEA" w14:textId="77777777" w:rsidR="001A08CC" w:rsidRPr="00C86A8D" w:rsidRDefault="001A08CC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7DE82EFD" w14:textId="3C94402A" w:rsidR="001A08CC" w:rsidRPr="00C86A8D" w:rsidRDefault="00E4497D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A08CC" w:rsidRPr="00C86A8D">
              <w:rPr>
                <w:rFonts w:ascii="Arial" w:hAnsi="Arial" w:cs="Arial"/>
                <w:sz w:val="20"/>
                <w:szCs w:val="20"/>
              </w:rPr>
              <w:tab/>
              <w:t>Les parties ont déjà entrepris une médiation auprès d’un médiateur accrédité</w:t>
            </w:r>
            <w:r w:rsidR="00642FF6" w:rsidRPr="00C86A8D">
              <w:rPr>
                <w:rFonts w:ascii="Arial" w:hAnsi="Arial" w:cs="Arial"/>
                <w:sz w:val="20"/>
                <w:szCs w:val="20"/>
              </w:rPr>
              <w:t xml:space="preserve"> et prévoient l</w:t>
            </w:r>
            <w:r w:rsidR="008F610F" w:rsidRPr="00C86A8D">
              <w:rPr>
                <w:rFonts w:ascii="Arial" w:hAnsi="Arial" w:cs="Arial"/>
                <w:sz w:val="20"/>
                <w:szCs w:val="20"/>
              </w:rPr>
              <w:t>a</w:t>
            </w:r>
            <w:r w:rsidR="00642FF6" w:rsidRPr="00C86A8D">
              <w:rPr>
                <w:rFonts w:ascii="Arial" w:hAnsi="Arial" w:cs="Arial"/>
                <w:sz w:val="20"/>
                <w:szCs w:val="20"/>
              </w:rPr>
              <w:t xml:space="preserve"> compléter le </w:t>
            </w:r>
            <w:r w:rsidR="00CE76D3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E76D3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E76D3" w:rsidRPr="00C86A8D">
              <w:rPr>
                <w:rFonts w:ascii="Arial" w:hAnsi="Arial" w:cs="Arial"/>
                <w:sz w:val="20"/>
                <w:szCs w:val="20"/>
              </w:rPr>
            </w:r>
            <w:r w:rsidR="00CE76D3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E76D3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E76D3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E76D3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E76D3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E76D3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E76D3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E76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2FF6" w:rsidRPr="00C86A8D">
              <w:rPr>
                <w:rFonts w:ascii="Arial" w:hAnsi="Arial" w:cs="Arial"/>
                <w:sz w:val="20"/>
                <w:szCs w:val="20"/>
              </w:rPr>
              <w:t xml:space="preserve">ou vers le </w:t>
            </w:r>
            <w:r w:rsidR="00642FF6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42FF6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42FF6" w:rsidRPr="00C86A8D">
              <w:rPr>
                <w:rFonts w:ascii="Arial" w:hAnsi="Arial" w:cs="Arial"/>
                <w:sz w:val="20"/>
                <w:szCs w:val="20"/>
              </w:rPr>
            </w:r>
            <w:r w:rsidR="00642FF6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2FF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FF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FF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FF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FF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642FF6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34C8A" w:rsidRPr="00C86A8D" w14:paraId="4CDADDF6" w14:textId="77777777" w:rsidTr="00A93F83">
        <w:trPr>
          <w:trHeight w:val="413"/>
        </w:trPr>
        <w:tc>
          <w:tcPr>
            <w:tcW w:w="699" w:type="dxa"/>
            <w:shd w:val="clear" w:color="auto" w:fill="FFFFFF" w:themeFill="background1"/>
          </w:tcPr>
          <w:p w14:paraId="03E8C000" w14:textId="77777777" w:rsidR="00434C8A" w:rsidRPr="00C86A8D" w:rsidRDefault="00434C8A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7ECB0063" w14:textId="2C5F120C" w:rsidR="00434C8A" w:rsidRPr="00C86A8D" w:rsidRDefault="00E4497D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  <w:tab/>
              <w:t xml:space="preserve">Les parties prévoient entreprendre d’ici le </w:t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34C8A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4C8A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4C8A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4C8A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4C8A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434C8A" w:rsidRPr="00C86A8D">
              <w:rPr>
                <w:rFonts w:ascii="Arial" w:hAnsi="Arial" w:cs="Arial"/>
                <w:sz w:val="20"/>
                <w:szCs w:val="20"/>
              </w:rPr>
              <w:t xml:space="preserve"> une médiation auprès d’un médiateur accrédité.</w:t>
            </w:r>
          </w:p>
        </w:tc>
      </w:tr>
    </w:tbl>
    <w:p w14:paraId="0A5B8EA8" w14:textId="77777777" w:rsidR="005B5878" w:rsidRDefault="005B5878" w:rsidP="005B5878">
      <w:pPr>
        <w:spacing w:after="0" w:line="240" w:lineRule="auto"/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8222"/>
        <w:gridCol w:w="2132"/>
      </w:tblGrid>
      <w:tr w:rsidR="00E3790B" w:rsidRPr="00C86A8D" w14:paraId="6A22322C" w14:textId="77777777" w:rsidTr="006960E1">
        <w:trPr>
          <w:trHeight w:val="406"/>
        </w:trPr>
        <w:tc>
          <w:tcPr>
            <w:tcW w:w="8921" w:type="dxa"/>
            <w:gridSpan w:val="2"/>
            <w:shd w:val="clear" w:color="auto" w:fill="BFBFBF" w:themeFill="background1" w:themeFillShade="BF"/>
            <w:vAlign w:val="center"/>
          </w:tcPr>
          <w:p w14:paraId="27D9A9F5" w14:textId="6F4C326B" w:rsidR="00E3790B" w:rsidRPr="00C86A8D" w:rsidRDefault="00E3790B" w:rsidP="00E3790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t>MESURES PROVISOIRES (art. 411 C.p.c.)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6459F53E" w14:textId="77777777" w:rsidR="00E3790B" w:rsidRPr="00C86A8D" w:rsidRDefault="00E3790B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E3790B" w:rsidRPr="00C86A8D" w14:paraId="5C3D0B8D" w14:textId="77777777" w:rsidTr="00E3790B">
        <w:trPr>
          <w:trHeight w:val="592"/>
        </w:trPr>
        <w:tc>
          <w:tcPr>
            <w:tcW w:w="699" w:type="dxa"/>
            <w:shd w:val="clear" w:color="auto" w:fill="FFFFFF" w:themeFill="background1"/>
          </w:tcPr>
          <w:p w14:paraId="10ED8942" w14:textId="77777777" w:rsidR="00E3790B" w:rsidRPr="00C86A8D" w:rsidRDefault="00E3790B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2BCA5DAC" w14:textId="101CE214" w:rsidR="00E3790B" w:rsidRPr="00C86A8D" w:rsidRDefault="00C306D4" w:rsidP="00E3790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3790B" w:rsidRPr="00C86A8D">
              <w:rPr>
                <w:rFonts w:ascii="Arial" w:hAnsi="Arial" w:cs="Arial"/>
                <w:sz w:val="20"/>
                <w:szCs w:val="20"/>
              </w:rPr>
              <w:tab/>
              <w:t>Demandées par :</w:t>
            </w:r>
            <w:r w:rsidR="00E3790B" w:rsidRPr="00C86A8D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3790B" w:rsidRPr="00C86A8D">
              <w:rPr>
                <w:rFonts w:ascii="Arial" w:hAnsi="Arial" w:cs="Arial"/>
                <w:sz w:val="20"/>
                <w:szCs w:val="20"/>
              </w:rPr>
              <w:t xml:space="preserve"> partie demanderesse</w:t>
            </w:r>
            <w:r w:rsidR="00E3790B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790B" w:rsidRPr="00C86A8D">
              <w:rPr>
                <w:rFonts w:ascii="Arial" w:hAnsi="Arial" w:cs="Arial"/>
                <w:sz w:val="20"/>
                <w:szCs w:val="20"/>
              </w:rPr>
              <w:t>partie défenderesse</w:t>
            </w:r>
          </w:p>
        </w:tc>
        <w:tc>
          <w:tcPr>
            <w:tcW w:w="2132" w:type="dxa"/>
          </w:tcPr>
          <w:p w14:paraId="0D78540C" w14:textId="7F43FE20" w:rsidR="00E3790B" w:rsidRPr="00C86A8D" w:rsidRDefault="00E3790B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71489F8" w14:textId="444FCCFE" w:rsidR="00C862FD" w:rsidRPr="00C86A8D" w:rsidRDefault="00C862FD" w:rsidP="0097423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0354"/>
      </w:tblGrid>
      <w:tr w:rsidR="00A51F75" w:rsidRPr="00C86A8D" w14:paraId="03BB8AD1" w14:textId="77777777" w:rsidTr="000B49B4">
        <w:trPr>
          <w:trHeight w:val="406"/>
        </w:trPr>
        <w:tc>
          <w:tcPr>
            <w:tcW w:w="11053" w:type="dxa"/>
            <w:gridSpan w:val="2"/>
            <w:shd w:val="clear" w:color="auto" w:fill="BFBFBF" w:themeFill="background1" w:themeFillShade="BF"/>
            <w:vAlign w:val="center"/>
          </w:tcPr>
          <w:p w14:paraId="58F680E4" w14:textId="306A65D3" w:rsidR="00A51F75" w:rsidRPr="00C86A8D" w:rsidRDefault="00A51F75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t>AVOCAT POUR ENFANT</w:t>
            </w:r>
            <w:r w:rsidR="003560E6" w:rsidRPr="00C86A8D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C86A8D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3560E6" w:rsidRPr="00C86A8D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C86A8D">
              <w:rPr>
                <w:rFonts w:ascii="Arial" w:hAnsi="Arial" w:cs="Arial"/>
                <w:b/>
                <w:sz w:val="20"/>
                <w:szCs w:val="20"/>
              </w:rPr>
              <w:t xml:space="preserve"> MINEUR</w:t>
            </w:r>
            <w:r w:rsidR="003560E6" w:rsidRPr="00C86A8D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C86A8D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3560E6" w:rsidRPr="00C86A8D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A51F75" w:rsidRPr="00C86A8D" w14:paraId="53DF1B91" w14:textId="77777777" w:rsidTr="002B6865">
        <w:trPr>
          <w:trHeight w:val="431"/>
        </w:trPr>
        <w:tc>
          <w:tcPr>
            <w:tcW w:w="699" w:type="dxa"/>
            <w:shd w:val="clear" w:color="auto" w:fill="FFFFFF" w:themeFill="background1"/>
          </w:tcPr>
          <w:p w14:paraId="4CC91B30" w14:textId="77777777" w:rsidR="00A51F75" w:rsidRPr="00C86A8D" w:rsidRDefault="00A51F75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5A24E12B" w14:textId="215F8E12" w:rsidR="00A51F75" w:rsidRPr="00C86A8D" w:rsidRDefault="00C306D4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tab/>
              <w:t>Déjà désigné</w:t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tab/>
              <w:t>L’avocat désigné est M</w:t>
            </w:r>
            <w:r w:rsidR="00A51F75" w:rsidRPr="00C86A8D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1F75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51F75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51F75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51F75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51F75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8396F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51F75" w:rsidRPr="00C86A8D" w14:paraId="49C83821" w14:textId="77777777" w:rsidTr="000B49B4">
        <w:trPr>
          <w:trHeight w:val="795"/>
        </w:trPr>
        <w:tc>
          <w:tcPr>
            <w:tcW w:w="699" w:type="dxa"/>
            <w:shd w:val="clear" w:color="auto" w:fill="FFFFFF" w:themeFill="background1"/>
          </w:tcPr>
          <w:p w14:paraId="31316790" w14:textId="77777777" w:rsidR="00A51F75" w:rsidRPr="00C86A8D" w:rsidRDefault="00A51F75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4F5EC9A4" w14:textId="2160704D" w:rsidR="00A51F75" w:rsidRPr="00C86A8D" w:rsidRDefault="00C306D4" w:rsidP="00E3790B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tab/>
              <w:t>Demandé par :</w:t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t xml:space="preserve"> partie demanderesse</w:t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1F75" w:rsidRPr="00C86A8D">
              <w:rPr>
                <w:rFonts w:ascii="Arial" w:hAnsi="Arial" w:cs="Arial"/>
                <w:sz w:val="20"/>
                <w:szCs w:val="20"/>
              </w:rPr>
              <w:t>partie défenderesse</w:t>
            </w:r>
          </w:p>
          <w:p w14:paraId="026A799D" w14:textId="1901BA18" w:rsidR="00A51F75" w:rsidRPr="00C86A8D" w:rsidRDefault="00A51F75" w:rsidP="00E3790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  <w:t>L’avocat suggéré est M</w:t>
            </w:r>
            <w:r w:rsidRPr="00C86A8D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11E1765" w14:textId="77777777" w:rsidR="00A51F75" w:rsidRPr="00C86A8D" w:rsidRDefault="00A51F75" w:rsidP="0097423F">
      <w:pPr>
        <w:pStyle w:val="Paragraphedeliste"/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Grilledutableau"/>
        <w:tblW w:w="11063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8229"/>
        <w:gridCol w:w="2134"/>
      </w:tblGrid>
      <w:tr w:rsidR="00AA5E20" w:rsidRPr="00C86A8D" w14:paraId="31D813F7" w14:textId="77777777" w:rsidTr="00A51F75">
        <w:trPr>
          <w:trHeight w:val="406"/>
        </w:trPr>
        <w:tc>
          <w:tcPr>
            <w:tcW w:w="8929" w:type="dxa"/>
            <w:gridSpan w:val="2"/>
            <w:shd w:val="clear" w:color="auto" w:fill="BFBFBF" w:themeFill="background1" w:themeFillShade="BF"/>
            <w:vAlign w:val="center"/>
          </w:tcPr>
          <w:p w14:paraId="49C3897F" w14:textId="1DCDAE1C" w:rsidR="00AA5E20" w:rsidRPr="00C86A8D" w:rsidRDefault="00AA5E20" w:rsidP="0088396F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DÉFENSE (art. </w:t>
            </w:r>
            <w:r w:rsidR="00E5219E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148, 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154, 170 et 171 C.p.c.)</w:t>
            </w:r>
          </w:p>
        </w:tc>
        <w:tc>
          <w:tcPr>
            <w:tcW w:w="2134" w:type="dxa"/>
            <w:shd w:val="clear" w:color="auto" w:fill="BFBFBF" w:themeFill="background1" w:themeFillShade="BF"/>
            <w:vAlign w:val="center"/>
          </w:tcPr>
          <w:p w14:paraId="6D7EBAFB" w14:textId="7FF1C3C9" w:rsidR="00AA5E20" w:rsidRPr="00C86A8D" w:rsidRDefault="002A63AA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AA5E20" w:rsidRPr="00C86A8D" w14:paraId="039AA34B" w14:textId="77777777" w:rsidTr="00CE76D3">
        <w:trPr>
          <w:trHeight w:val="895"/>
        </w:trPr>
        <w:tc>
          <w:tcPr>
            <w:tcW w:w="700" w:type="dxa"/>
            <w:shd w:val="clear" w:color="auto" w:fill="FFFFFF" w:themeFill="background1"/>
          </w:tcPr>
          <w:p w14:paraId="4982AA0B" w14:textId="77777777" w:rsidR="00AA5E20" w:rsidRPr="00C86A8D" w:rsidRDefault="00AA5E20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9" w:type="dxa"/>
          </w:tcPr>
          <w:p w14:paraId="28585315" w14:textId="77777777" w:rsidR="00CE76D3" w:rsidRDefault="00AA5E2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Exposé sommaire des moyens de la défense orale (obligatoire)</w:t>
            </w:r>
            <w:r w:rsidR="00CE76D3">
              <w:rPr>
                <w:rFonts w:ascii="Arial" w:hAnsi="Arial" w:cs="Arial"/>
                <w:sz w:val="20"/>
                <w:szCs w:val="20"/>
              </w:rPr>
              <w:t xml:space="preserve"> : </w:t>
            </w:r>
          </w:p>
          <w:p w14:paraId="3C1C3AAC" w14:textId="07C4EA2C" w:rsidR="00AA5E20" w:rsidRPr="00C86A8D" w:rsidRDefault="00AA5E2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34" w:type="dxa"/>
          </w:tcPr>
          <w:p w14:paraId="2203B745" w14:textId="4B330497" w:rsidR="00AA5E20" w:rsidRPr="00C86A8D" w:rsidRDefault="00E537B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A5E20" w:rsidRPr="00C86A8D" w14:paraId="16D00024" w14:textId="77777777" w:rsidTr="007838C2">
        <w:trPr>
          <w:trHeight w:val="749"/>
        </w:trPr>
        <w:tc>
          <w:tcPr>
            <w:tcW w:w="700" w:type="dxa"/>
            <w:shd w:val="clear" w:color="auto" w:fill="FFFFFF" w:themeFill="background1"/>
          </w:tcPr>
          <w:p w14:paraId="5E7723D3" w14:textId="77777777" w:rsidR="00AA5E20" w:rsidRPr="00C86A8D" w:rsidRDefault="00AA5E20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9" w:type="dxa"/>
            <w:tcBorders>
              <w:bottom w:val="single" w:sz="8" w:space="0" w:color="auto"/>
            </w:tcBorders>
          </w:tcPr>
          <w:p w14:paraId="03843FAC" w14:textId="5F780FD7" w:rsidR="00AA5E20" w:rsidRPr="00C86A8D" w:rsidRDefault="00C306D4" w:rsidP="0088396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AA5E20" w:rsidRPr="00C86A8D">
              <w:rPr>
                <w:rFonts w:ascii="Arial" w:hAnsi="Arial" w:cs="Arial"/>
                <w:sz w:val="20"/>
                <w:szCs w:val="20"/>
              </w:rPr>
              <w:tab/>
              <w:t xml:space="preserve">Notification et dépôt d’un exposé complémentaire de la défense orale, si </w:t>
            </w:r>
            <w:r w:rsidR="00E5219E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AA5E20" w:rsidRPr="00C86A8D">
              <w:rPr>
                <w:rFonts w:ascii="Arial" w:hAnsi="Arial" w:cs="Arial"/>
                <w:sz w:val="20"/>
                <w:szCs w:val="20"/>
              </w:rPr>
              <w:t xml:space="preserve">nécessaire, et communication des pièces </w:t>
            </w:r>
            <w:r w:rsidR="00E5219E" w:rsidRPr="00C86A8D">
              <w:rPr>
                <w:rFonts w:ascii="Arial" w:hAnsi="Arial" w:cs="Arial"/>
                <w:sz w:val="20"/>
                <w:szCs w:val="20"/>
              </w:rPr>
              <w:t>au soutien de la défense orale</w:t>
            </w:r>
            <w:r w:rsidR="00CE76D3">
              <w:rPr>
                <w:rFonts w:ascii="Arial" w:hAnsi="Arial" w:cs="Arial"/>
                <w:sz w:val="20"/>
                <w:szCs w:val="20"/>
              </w:rPr>
              <w:t>.</w:t>
            </w:r>
            <w:r w:rsidR="00AA5E20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34" w:type="dxa"/>
          </w:tcPr>
          <w:p w14:paraId="038B6C8D" w14:textId="1ECA1FCF" w:rsidR="00AA5E20" w:rsidRPr="00C86A8D" w:rsidRDefault="00E537B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5219E" w:rsidRPr="00C86A8D" w14:paraId="0FB38A52" w14:textId="77777777" w:rsidTr="00CE76D3">
        <w:trPr>
          <w:trHeight w:val="1628"/>
        </w:trPr>
        <w:tc>
          <w:tcPr>
            <w:tcW w:w="700" w:type="dxa"/>
            <w:shd w:val="clear" w:color="auto" w:fill="FFFFFF" w:themeFill="background1"/>
          </w:tcPr>
          <w:p w14:paraId="3952C95D" w14:textId="77777777" w:rsidR="00E5219E" w:rsidRPr="00C86A8D" w:rsidRDefault="00E5219E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9" w:type="dxa"/>
            <w:tcBorders>
              <w:bottom w:val="single" w:sz="8" w:space="0" w:color="auto"/>
            </w:tcBorders>
          </w:tcPr>
          <w:p w14:paraId="2A11B515" w14:textId="74086E1C" w:rsidR="00E5219E" w:rsidRPr="00C86A8D" w:rsidRDefault="00C306D4" w:rsidP="0088396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5219E" w:rsidRPr="00C86A8D">
              <w:rPr>
                <w:rFonts w:ascii="Arial" w:hAnsi="Arial" w:cs="Arial"/>
                <w:sz w:val="20"/>
                <w:szCs w:val="20"/>
              </w:rPr>
              <w:tab/>
              <w:t xml:space="preserve">Notification et dépôt de la défense écrite et communication des pièces à son </w:t>
            </w:r>
            <w:r w:rsidR="00E5219E" w:rsidRPr="00C86A8D">
              <w:rPr>
                <w:rFonts w:ascii="Arial" w:hAnsi="Arial" w:cs="Arial"/>
                <w:sz w:val="20"/>
                <w:szCs w:val="20"/>
              </w:rPr>
              <w:tab/>
              <w:t>soutien</w:t>
            </w:r>
            <w:r w:rsidR="00CE76D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03B8D2" w14:textId="3735AB8A" w:rsidR="00E5219E" w:rsidRPr="00C86A8D" w:rsidRDefault="00E5219E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  <w:t xml:space="preserve">Préciser les motifs justifiant la défense écrite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34" w:type="dxa"/>
          </w:tcPr>
          <w:p w14:paraId="01D6276F" w14:textId="5DFBC53A" w:rsidR="00E5219E" w:rsidRPr="00C86A8D" w:rsidRDefault="00E537B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C048253" w14:textId="77777777" w:rsidR="00CE76D3" w:rsidRDefault="00CE76D3" w:rsidP="0097423F">
      <w:pPr>
        <w:spacing w:after="0" w:line="240" w:lineRule="auto"/>
        <w:rPr>
          <w:rFonts w:ascii="Arial" w:hAnsi="Arial" w:cs="Arial"/>
          <w:bCs/>
          <w:sz w:val="20"/>
          <w:szCs w:val="20"/>
        </w:rPr>
        <w:sectPr w:rsidR="00CE76D3" w:rsidSect="00573DF1">
          <w:pgSz w:w="12240" w:h="15840"/>
          <w:pgMar w:top="720" w:right="720" w:bottom="568" w:left="720" w:header="708" w:footer="708" w:gutter="0"/>
          <w:cols w:space="708"/>
          <w:docGrid w:linePitch="360"/>
        </w:sectPr>
      </w:pPr>
    </w:p>
    <w:p w14:paraId="3128D1AD" w14:textId="77777777" w:rsidR="00AA5E20" w:rsidRPr="00C86A8D" w:rsidRDefault="00AA5E20" w:rsidP="0097423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Grilledutableau"/>
        <w:tblW w:w="11063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8229"/>
        <w:gridCol w:w="2134"/>
      </w:tblGrid>
      <w:tr w:rsidR="00E5219E" w:rsidRPr="00C86A8D" w14:paraId="6D169793" w14:textId="77777777" w:rsidTr="002A63AA">
        <w:trPr>
          <w:trHeight w:val="406"/>
        </w:trPr>
        <w:tc>
          <w:tcPr>
            <w:tcW w:w="8929" w:type="dxa"/>
            <w:gridSpan w:val="2"/>
            <w:shd w:val="clear" w:color="auto" w:fill="BFBFBF" w:themeFill="background1" w:themeFillShade="BF"/>
            <w:vAlign w:val="center"/>
          </w:tcPr>
          <w:p w14:paraId="64070A11" w14:textId="712E976C" w:rsidR="00E5219E" w:rsidRPr="00C86A8D" w:rsidRDefault="00E5219E" w:rsidP="0088396F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DEMANDE </w:t>
            </w:r>
            <w:r w:rsidR="002A63AA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ET DÉFENSE</w:t>
            </w:r>
            <w:r w:rsidR="00EE6684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RECONVENTIONNELLE</w:t>
            </w:r>
            <w:r w:rsidR="00E50A5A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(art. </w:t>
            </w:r>
            <w:r w:rsidR="002A63AA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172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C.p.c.)</w:t>
            </w:r>
          </w:p>
        </w:tc>
        <w:tc>
          <w:tcPr>
            <w:tcW w:w="2134" w:type="dxa"/>
            <w:shd w:val="clear" w:color="auto" w:fill="BFBFBF" w:themeFill="background1" w:themeFillShade="BF"/>
            <w:vAlign w:val="center"/>
          </w:tcPr>
          <w:p w14:paraId="7D1A17F9" w14:textId="4D8A8CD1" w:rsidR="00E5219E" w:rsidRPr="00C86A8D" w:rsidRDefault="002A63AA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E5219E" w:rsidRPr="00C86A8D" w14:paraId="5626191B" w14:textId="77777777" w:rsidTr="007838C2">
        <w:trPr>
          <w:trHeight w:val="749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FFFFFF" w:themeFill="background1"/>
          </w:tcPr>
          <w:p w14:paraId="16C1E6CE" w14:textId="77777777" w:rsidR="00E5219E" w:rsidRPr="00C86A8D" w:rsidRDefault="00E5219E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9" w:type="dxa"/>
            <w:tcBorders>
              <w:bottom w:val="single" w:sz="8" w:space="0" w:color="auto"/>
            </w:tcBorders>
          </w:tcPr>
          <w:p w14:paraId="106AF153" w14:textId="3C294D30" w:rsidR="00E5219E" w:rsidRPr="00C86A8D" w:rsidRDefault="00C306D4" w:rsidP="003D20E7">
            <w:pPr>
              <w:spacing w:before="120" w:after="120"/>
              <w:ind w:left="749" w:hanging="749"/>
              <w:jc w:val="both"/>
              <w:rPr>
                <w:rFonts w:ascii="Arial" w:eastAsia="MS Gothic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5219E" w:rsidRPr="00C86A8D">
              <w:rPr>
                <w:rFonts w:ascii="Arial" w:eastAsia="MS Gothic" w:hAnsi="Arial" w:cs="Arial"/>
                <w:sz w:val="20"/>
                <w:szCs w:val="20"/>
              </w:rPr>
              <w:tab/>
            </w:r>
            <w:r w:rsidR="004C5431" w:rsidRPr="00C86A8D">
              <w:rPr>
                <w:rFonts w:ascii="Arial" w:eastAsia="MS Gothic" w:hAnsi="Arial" w:cs="Arial"/>
                <w:sz w:val="20"/>
                <w:szCs w:val="20"/>
              </w:rPr>
              <w:t>Signification</w:t>
            </w:r>
            <w:r w:rsidR="002A63AA" w:rsidRPr="00C86A8D">
              <w:rPr>
                <w:rFonts w:ascii="Arial" w:eastAsia="MS Gothic" w:hAnsi="Arial" w:cs="Arial"/>
                <w:sz w:val="20"/>
                <w:szCs w:val="20"/>
              </w:rPr>
              <w:t xml:space="preserve"> et dépôt de la demande reconventionnelle et </w:t>
            </w:r>
            <w:r w:rsidR="004C5431" w:rsidRPr="00C86A8D">
              <w:rPr>
                <w:rFonts w:ascii="Arial" w:eastAsia="MS Gothic" w:hAnsi="Arial" w:cs="Arial"/>
                <w:sz w:val="20"/>
                <w:szCs w:val="20"/>
              </w:rPr>
              <w:t>c</w:t>
            </w:r>
            <w:r w:rsidR="002A63AA" w:rsidRPr="00C86A8D">
              <w:rPr>
                <w:rFonts w:ascii="Arial" w:eastAsia="MS Gothic" w:hAnsi="Arial" w:cs="Arial"/>
                <w:sz w:val="20"/>
                <w:szCs w:val="20"/>
              </w:rPr>
              <w:t>ommunication des pièces à son soutien</w:t>
            </w:r>
            <w:r w:rsidR="0014156D">
              <w:rPr>
                <w:rFonts w:ascii="Arial" w:eastAsia="MS Gothic" w:hAnsi="Arial" w:cs="Arial"/>
                <w:sz w:val="20"/>
                <w:szCs w:val="20"/>
              </w:rPr>
              <w:t>.</w:t>
            </w:r>
          </w:p>
        </w:tc>
        <w:tc>
          <w:tcPr>
            <w:tcW w:w="2134" w:type="dxa"/>
            <w:tcBorders>
              <w:bottom w:val="single" w:sz="8" w:space="0" w:color="auto"/>
            </w:tcBorders>
          </w:tcPr>
          <w:p w14:paraId="71B8B5DF" w14:textId="6A1FFD24" w:rsidR="00E5219E" w:rsidRPr="00C86A8D" w:rsidRDefault="00E537B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5219E" w:rsidRPr="00C86A8D" w14:paraId="01720183" w14:textId="77777777" w:rsidTr="007838C2">
        <w:trPr>
          <w:trHeight w:val="749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FFFFFF" w:themeFill="background1"/>
          </w:tcPr>
          <w:p w14:paraId="0E9E0CA2" w14:textId="77777777" w:rsidR="00E5219E" w:rsidRPr="00C86A8D" w:rsidRDefault="00E5219E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9" w:type="dxa"/>
            <w:tcBorders>
              <w:bottom w:val="single" w:sz="8" w:space="0" w:color="auto"/>
            </w:tcBorders>
          </w:tcPr>
          <w:p w14:paraId="605764F0" w14:textId="1782F5E5" w:rsidR="00E5219E" w:rsidRPr="00C86A8D" w:rsidRDefault="00C306D4" w:rsidP="0088396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E5219E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2A63AA" w:rsidRPr="00C86A8D">
              <w:rPr>
                <w:rFonts w:ascii="Arial" w:hAnsi="Arial" w:cs="Arial"/>
                <w:sz w:val="20"/>
                <w:szCs w:val="20"/>
              </w:rPr>
              <w:t xml:space="preserve">Notification et dépôt de la défense reconventionnelle et communication des </w:t>
            </w:r>
            <w:r w:rsidR="002A63AA" w:rsidRPr="00C86A8D">
              <w:rPr>
                <w:rFonts w:ascii="Arial" w:hAnsi="Arial" w:cs="Arial"/>
                <w:sz w:val="20"/>
                <w:szCs w:val="20"/>
              </w:rPr>
              <w:tab/>
              <w:t>pièces à son soutien</w:t>
            </w:r>
            <w:r w:rsidR="0014156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34" w:type="dxa"/>
            <w:tcBorders>
              <w:bottom w:val="single" w:sz="8" w:space="0" w:color="auto"/>
            </w:tcBorders>
          </w:tcPr>
          <w:p w14:paraId="13C82CF9" w14:textId="683F430A" w:rsidR="00E5219E" w:rsidRPr="00C86A8D" w:rsidRDefault="00E537B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CA27BEE" w14:textId="77777777" w:rsidR="00E50A5A" w:rsidRDefault="00E50A5A" w:rsidP="0097423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1035DF7D" w14:textId="77777777" w:rsidR="00C854D4" w:rsidRDefault="00C854D4" w:rsidP="0097423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121E009" w14:textId="77777777" w:rsidR="00C854D4" w:rsidRPr="00C86A8D" w:rsidRDefault="00C854D4" w:rsidP="0097423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8222"/>
        <w:gridCol w:w="2132"/>
      </w:tblGrid>
      <w:tr w:rsidR="00C862FD" w:rsidRPr="00C86A8D" w14:paraId="7D8717C1" w14:textId="77777777" w:rsidTr="00A07EEA">
        <w:trPr>
          <w:trHeight w:val="406"/>
        </w:trPr>
        <w:tc>
          <w:tcPr>
            <w:tcW w:w="8921" w:type="dxa"/>
            <w:gridSpan w:val="2"/>
            <w:shd w:val="clear" w:color="auto" w:fill="BFBFBF" w:themeFill="background1" w:themeFillShade="BF"/>
            <w:vAlign w:val="center"/>
          </w:tcPr>
          <w:p w14:paraId="16EEADD9" w14:textId="4A084BAE" w:rsidR="00C862FD" w:rsidRPr="00C86A8D" w:rsidRDefault="00C862FD" w:rsidP="0088396F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INTERROGATOIRES PRÉALABLES </w:t>
            </w:r>
            <w:r w:rsidR="00E50A5A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NÉCESSAIRES </w:t>
            </w:r>
            <w:r w:rsidR="00282DA2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(art. 221 à 229 C.p.c.)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5D902277" w14:textId="7BB0D1BB" w:rsidR="00C862FD" w:rsidRPr="00C86A8D" w:rsidRDefault="00114711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convenue</w:t>
            </w:r>
          </w:p>
        </w:tc>
      </w:tr>
      <w:tr w:rsidR="008D4C10" w:rsidRPr="00C86A8D" w14:paraId="7CE05803" w14:textId="77777777" w:rsidTr="00A07EEA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42A72FDD" w14:textId="77777777" w:rsidR="008D4C10" w:rsidRPr="00C86A8D" w:rsidRDefault="008D4C10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2B6791A0" w14:textId="58A8376F" w:rsidR="008D4C10" w:rsidRPr="00C86A8D" w:rsidRDefault="00C306D4" w:rsidP="0088396F">
            <w:pPr>
              <w:spacing w:before="120" w:after="120"/>
              <w:ind w:left="742" w:hanging="7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D4C10" w:rsidRPr="00C86A8D">
              <w:rPr>
                <w:rFonts w:ascii="Arial" w:hAnsi="Arial" w:cs="Arial"/>
                <w:sz w:val="20"/>
                <w:szCs w:val="20"/>
              </w:rPr>
              <w:tab/>
              <w:t xml:space="preserve">De la partie demanderesse et des </w:t>
            </w:r>
            <w:r w:rsidR="00E50A5A" w:rsidRPr="00C86A8D">
              <w:rPr>
                <w:rFonts w:ascii="Arial" w:hAnsi="Arial" w:cs="Arial"/>
                <w:sz w:val="20"/>
                <w:szCs w:val="20"/>
              </w:rPr>
              <w:t>autres personnes</w:t>
            </w:r>
            <w:r w:rsidR="00C8027E" w:rsidRPr="00C86A8D">
              <w:rPr>
                <w:rFonts w:ascii="Arial" w:hAnsi="Arial" w:cs="Arial"/>
                <w:sz w:val="20"/>
                <w:szCs w:val="20"/>
              </w:rPr>
              <w:t xml:space="preserve"> au soutien de la demande :</w:t>
            </w:r>
          </w:p>
          <w:p w14:paraId="07F8582C" w14:textId="6FB68C83" w:rsidR="00C8027E" w:rsidRPr="00C86A8D" w:rsidRDefault="008D4C1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  <w:t xml:space="preserve">Nom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  <w:t xml:space="preserve">Durée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027E" w:rsidRPr="00C86A8D">
              <w:rPr>
                <w:rFonts w:ascii="Arial" w:hAnsi="Arial" w:cs="Arial"/>
                <w:sz w:val="20"/>
                <w:szCs w:val="20"/>
              </w:rPr>
              <w:t>oral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8027E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027E" w:rsidRPr="00C86A8D">
              <w:rPr>
                <w:rFonts w:ascii="Arial" w:hAnsi="Arial" w:cs="Arial"/>
                <w:sz w:val="20"/>
                <w:szCs w:val="20"/>
              </w:rPr>
              <w:t>écrit</w:t>
            </w:r>
          </w:p>
          <w:p w14:paraId="3B2AAC80" w14:textId="2B32ABE3" w:rsidR="008D4C10" w:rsidRPr="00C86A8D" w:rsidRDefault="008D4C1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  <w:t xml:space="preserve">Nom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 xml:space="preserve">Durée : 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>oral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>écrit</w:t>
            </w:r>
          </w:p>
        </w:tc>
        <w:tc>
          <w:tcPr>
            <w:tcW w:w="2132" w:type="dxa"/>
          </w:tcPr>
          <w:p w14:paraId="6F286CBC" w14:textId="271B6FEC" w:rsidR="008D4C10" w:rsidRPr="00C86A8D" w:rsidRDefault="00E537B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4C10" w:rsidRPr="00C86A8D" w14:paraId="0657350B" w14:textId="77777777" w:rsidTr="00A07EEA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459D64B3" w14:textId="77777777" w:rsidR="008D4C10" w:rsidRPr="00C86A8D" w:rsidRDefault="008D4C10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4B198DC3" w14:textId="07FD3D32" w:rsidR="008D4C10" w:rsidRPr="00C86A8D" w:rsidRDefault="00C306D4" w:rsidP="0088396F">
            <w:pPr>
              <w:spacing w:before="120" w:after="120"/>
              <w:ind w:left="742" w:hanging="7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D4C10" w:rsidRPr="00C86A8D">
              <w:rPr>
                <w:rFonts w:ascii="Arial" w:hAnsi="Arial" w:cs="Arial"/>
                <w:sz w:val="20"/>
                <w:szCs w:val="20"/>
              </w:rPr>
              <w:tab/>
              <w:t xml:space="preserve">De la partie défenderesse et des </w:t>
            </w:r>
            <w:r w:rsidR="00C8027E" w:rsidRPr="00C86A8D">
              <w:rPr>
                <w:rFonts w:ascii="Arial" w:hAnsi="Arial" w:cs="Arial"/>
                <w:sz w:val="20"/>
                <w:szCs w:val="20"/>
              </w:rPr>
              <w:t>autres personnes</w:t>
            </w:r>
            <w:r w:rsidR="008D4C10" w:rsidRPr="00C86A8D">
              <w:rPr>
                <w:rFonts w:ascii="Arial" w:hAnsi="Arial" w:cs="Arial"/>
                <w:sz w:val="20"/>
                <w:szCs w:val="20"/>
              </w:rPr>
              <w:t xml:space="preserve"> au soutien de la défense</w:t>
            </w:r>
            <w:r w:rsidR="00EC2709" w:rsidRPr="00C86A8D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2E605532" w14:textId="2D570DD6" w:rsidR="008D4C10" w:rsidRPr="00C86A8D" w:rsidRDefault="008D4C1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  <w:t xml:space="preserve">Nom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 xml:space="preserve">Durée : 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>oral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>écrit</w:t>
            </w:r>
          </w:p>
          <w:p w14:paraId="6CEEC41C" w14:textId="4DD559E6" w:rsidR="008D4C10" w:rsidRPr="00C86A8D" w:rsidRDefault="008D4C1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  <w:t xml:space="preserve">Nom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 xml:space="preserve">Durée : 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>oral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1976" w:rsidRPr="00C86A8D">
              <w:rPr>
                <w:rFonts w:ascii="Arial" w:hAnsi="Arial" w:cs="Arial"/>
                <w:sz w:val="20"/>
                <w:szCs w:val="20"/>
              </w:rPr>
              <w:t>écrit</w:t>
            </w:r>
          </w:p>
        </w:tc>
        <w:tc>
          <w:tcPr>
            <w:tcW w:w="2132" w:type="dxa"/>
          </w:tcPr>
          <w:p w14:paraId="1EE65BA9" w14:textId="62A1895F" w:rsidR="008D4C10" w:rsidRPr="00C86A8D" w:rsidRDefault="00E537B0" w:rsidP="0088396F">
            <w:pPr>
              <w:spacing w:before="120" w:after="120"/>
              <w:ind w:right="322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7D721F4" w14:textId="77777777" w:rsidR="00A07EEA" w:rsidRPr="00C86A8D" w:rsidRDefault="00A07EEA" w:rsidP="00C854D4">
      <w:pPr>
        <w:spacing w:after="0" w:line="240" w:lineRule="auto"/>
      </w:pPr>
    </w:p>
    <w:tbl>
      <w:tblPr>
        <w:tblStyle w:val="Grilledutableau"/>
        <w:tblW w:w="11063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222"/>
        <w:gridCol w:w="2132"/>
      </w:tblGrid>
      <w:tr w:rsidR="00B53E16" w:rsidRPr="00C86A8D" w14:paraId="55B9B1C3" w14:textId="77777777" w:rsidTr="00E3790B">
        <w:trPr>
          <w:trHeight w:val="406"/>
        </w:trPr>
        <w:tc>
          <w:tcPr>
            <w:tcW w:w="8931" w:type="dxa"/>
            <w:gridSpan w:val="2"/>
            <w:shd w:val="clear" w:color="auto" w:fill="BFBFBF" w:themeFill="background1" w:themeFillShade="BF"/>
            <w:vAlign w:val="center"/>
          </w:tcPr>
          <w:p w14:paraId="0840E8B4" w14:textId="06E7244D" w:rsidR="00B53E16" w:rsidRPr="00C86A8D" w:rsidRDefault="00B53E16" w:rsidP="009B1C3F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COMMUNICATION DES ENGAGEMENTS</w:t>
            </w:r>
            <w:r w:rsidR="00057E9E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ET </w:t>
            </w:r>
            <w:r w:rsidR="00914C88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DES R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ÉPONSES</w:t>
            </w:r>
          </w:p>
          <w:p w14:paraId="43DC8D08" w14:textId="31790132" w:rsidR="009D1BE4" w:rsidRPr="00C86A8D" w:rsidRDefault="00E3790B" w:rsidP="005B12CC">
            <w:pPr>
              <w:spacing w:after="120"/>
              <w:jc w:val="both"/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9D1BE4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057E9E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après</w:t>
            </w:r>
            <w:r w:rsidR="009D1BE4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 tenue de l’interrogatoire au préalable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oral</w:t>
            </w:r>
            <w:r w:rsidR="009D1BE4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et non de la réception des notes sténographiques)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7F1B4F2F" w14:textId="2FCDD813" w:rsidR="002B6865" w:rsidRPr="00C86A8D" w:rsidRDefault="00B53E16" w:rsidP="002B6865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convenue</w:t>
            </w:r>
          </w:p>
        </w:tc>
      </w:tr>
      <w:tr w:rsidR="008D4C10" w:rsidRPr="00C86A8D" w14:paraId="19E9F363" w14:textId="77777777" w:rsidTr="00E3790B">
        <w:trPr>
          <w:trHeight w:val="554"/>
        </w:trPr>
        <w:tc>
          <w:tcPr>
            <w:tcW w:w="709" w:type="dxa"/>
            <w:shd w:val="clear" w:color="auto" w:fill="FFFFFF" w:themeFill="background1"/>
          </w:tcPr>
          <w:p w14:paraId="4FE57110" w14:textId="77777777" w:rsidR="008D4C10" w:rsidRPr="00C86A8D" w:rsidRDefault="008D4C10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19FAB90B" w14:textId="2DD8EBAF" w:rsidR="008D4C10" w:rsidRPr="00C86A8D" w:rsidRDefault="00C306D4" w:rsidP="0088396F">
            <w:pPr>
              <w:spacing w:before="120" w:after="120"/>
              <w:ind w:left="742" w:hanging="7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D4C10" w:rsidRPr="00C86A8D">
              <w:rPr>
                <w:rFonts w:ascii="Arial" w:hAnsi="Arial" w:cs="Arial"/>
                <w:sz w:val="20"/>
                <w:szCs w:val="20"/>
              </w:rPr>
              <w:tab/>
              <w:t xml:space="preserve">Par la partie demanderesse et les </w:t>
            </w:r>
            <w:r w:rsidR="006D0E62" w:rsidRPr="00C86A8D">
              <w:rPr>
                <w:rFonts w:ascii="Arial" w:hAnsi="Arial" w:cs="Arial"/>
                <w:sz w:val="20"/>
                <w:szCs w:val="20"/>
              </w:rPr>
              <w:t xml:space="preserve">autres personnes </w:t>
            </w:r>
            <w:r w:rsidR="008D4C10" w:rsidRPr="00C86A8D">
              <w:rPr>
                <w:rFonts w:ascii="Arial" w:hAnsi="Arial" w:cs="Arial"/>
                <w:sz w:val="20"/>
                <w:szCs w:val="20"/>
              </w:rPr>
              <w:t>au soutien de la demande</w:t>
            </w:r>
          </w:p>
        </w:tc>
        <w:tc>
          <w:tcPr>
            <w:tcW w:w="2132" w:type="dxa"/>
          </w:tcPr>
          <w:p w14:paraId="42999B5C" w14:textId="60731E62" w:rsidR="008D4C10" w:rsidRPr="00C86A8D" w:rsidRDefault="00E537B0" w:rsidP="00053F7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D4C10" w:rsidRPr="00C86A8D" w14:paraId="2DCECD26" w14:textId="77777777" w:rsidTr="00E3790B">
        <w:trPr>
          <w:trHeight w:val="538"/>
        </w:trPr>
        <w:tc>
          <w:tcPr>
            <w:tcW w:w="709" w:type="dxa"/>
            <w:shd w:val="clear" w:color="auto" w:fill="FFFFFF" w:themeFill="background1"/>
          </w:tcPr>
          <w:p w14:paraId="3F2AE412" w14:textId="77777777" w:rsidR="008D4C10" w:rsidRPr="00C86A8D" w:rsidRDefault="008D4C10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7E18AB01" w14:textId="3EB6A0C4" w:rsidR="008D4C10" w:rsidRPr="00C86A8D" w:rsidRDefault="00C306D4" w:rsidP="0088396F">
            <w:pPr>
              <w:spacing w:before="120" w:after="120"/>
              <w:ind w:left="743" w:hanging="7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D4C10" w:rsidRPr="00C86A8D">
              <w:rPr>
                <w:rFonts w:ascii="Arial" w:hAnsi="Arial" w:cs="Arial"/>
                <w:sz w:val="20"/>
                <w:szCs w:val="20"/>
              </w:rPr>
              <w:tab/>
              <w:t xml:space="preserve">Par la partie défenderesse et les </w:t>
            </w:r>
            <w:r w:rsidR="006D0E62" w:rsidRPr="00C86A8D">
              <w:rPr>
                <w:rFonts w:ascii="Arial" w:hAnsi="Arial" w:cs="Arial"/>
                <w:sz w:val="20"/>
                <w:szCs w:val="20"/>
              </w:rPr>
              <w:t xml:space="preserve">autres personnes </w:t>
            </w:r>
            <w:r w:rsidR="008D4C10" w:rsidRPr="00C86A8D">
              <w:rPr>
                <w:rFonts w:ascii="Arial" w:hAnsi="Arial" w:cs="Arial"/>
                <w:sz w:val="20"/>
                <w:szCs w:val="20"/>
              </w:rPr>
              <w:t>au soutien de la défense</w:t>
            </w:r>
          </w:p>
        </w:tc>
        <w:tc>
          <w:tcPr>
            <w:tcW w:w="2132" w:type="dxa"/>
          </w:tcPr>
          <w:p w14:paraId="13653C81" w14:textId="5573C79B" w:rsidR="006D0E62" w:rsidRPr="00C86A8D" w:rsidRDefault="00E537B0" w:rsidP="00053F79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994B771" w14:textId="77777777" w:rsidR="00A07EEA" w:rsidRPr="00C86A8D" w:rsidRDefault="00A07EEA" w:rsidP="00A07EEA">
      <w:pPr>
        <w:spacing w:after="0" w:line="240" w:lineRule="auto"/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8222"/>
        <w:gridCol w:w="2132"/>
      </w:tblGrid>
      <w:tr w:rsidR="0000778A" w:rsidRPr="00C86A8D" w14:paraId="642F02A9" w14:textId="77777777" w:rsidTr="00A07EEA">
        <w:trPr>
          <w:trHeight w:val="406"/>
        </w:trPr>
        <w:tc>
          <w:tcPr>
            <w:tcW w:w="8921" w:type="dxa"/>
            <w:gridSpan w:val="2"/>
            <w:shd w:val="clear" w:color="auto" w:fill="BFBFBF" w:themeFill="background1" w:themeFillShade="BF"/>
            <w:vAlign w:val="center"/>
          </w:tcPr>
          <w:p w14:paraId="7EA33624" w14:textId="49778764" w:rsidR="0000778A" w:rsidRPr="00C86A8D" w:rsidRDefault="005F1D92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t xml:space="preserve">EXPERTISES NÉCESSAIRES </w:t>
            </w:r>
            <w:r w:rsidR="0000778A" w:rsidRPr="00C86A8D">
              <w:rPr>
                <w:rFonts w:ascii="Arial" w:hAnsi="Arial" w:cs="Arial"/>
                <w:b/>
                <w:sz w:val="20"/>
                <w:szCs w:val="20"/>
              </w:rPr>
              <w:t>(art. 231 et suiv. C.p.c.)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56610CA5" w14:textId="77777777" w:rsidR="0000778A" w:rsidRPr="00C86A8D" w:rsidRDefault="0000778A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DE79FD" w:rsidRPr="00C86A8D" w14:paraId="3794361E" w14:textId="77777777" w:rsidTr="00A07EEA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7A85FCBC" w14:textId="77777777" w:rsidR="00DE79FD" w:rsidRPr="00C86A8D" w:rsidRDefault="00DE79FD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5E7767B1" w14:textId="1B01E9EF" w:rsidR="009D1BE4" w:rsidRPr="00C86A8D" w:rsidRDefault="00C306D4" w:rsidP="00BE2C3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E79FD" w:rsidRPr="00C86A8D">
              <w:rPr>
                <w:rFonts w:ascii="Arial" w:hAnsi="Arial" w:cs="Arial"/>
                <w:sz w:val="20"/>
                <w:szCs w:val="20"/>
              </w:rPr>
              <w:tab/>
              <w:t>Expertise psychosociale demandée</w:t>
            </w:r>
            <w:r w:rsidR="00BA5508" w:rsidRPr="00C86A8D">
              <w:rPr>
                <w:rFonts w:ascii="Arial" w:hAnsi="Arial" w:cs="Arial"/>
                <w:sz w:val="20"/>
                <w:szCs w:val="20"/>
              </w:rPr>
              <w:t xml:space="preserve"> par :</w:t>
            </w:r>
            <w:r w:rsidR="00BA5508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9D1BE4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D1BE4" w:rsidRPr="00C86A8D">
              <w:rPr>
                <w:rFonts w:ascii="Arial" w:hAnsi="Arial" w:cs="Arial"/>
                <w:sz w:val="20"/>
                <w:szCs w:val="20"/>
              </w:rPr>
              <w:t>partie demanderesse</w:t>
            </w:r>
          </w:p>
          <w:p w14:paraId="06166B56" w14:textId="490E97E8" w:rsidR="00BE2C34" w:rsidRPr="00C86A8D" w:rsidRDefault="00BE2C34" w:rsidP="00BE2C3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BA5508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BA5508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06D4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  <w:p w14:paraId="707669D6" w14:textId="0991E6B7" w:rsidR="00DE79FD" w:rsidRPr="00C86A8D" w:rsidRDefault="00DE79FD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  <w:t xml:space="preserve">Indiquer les motifs </w:t>
            </w:r>
            <w:r w:rsidR="005F1D92" w:rsidRPr="00C86A8D"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justifiant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32" w:type="dxa"/>
          </w:tcPr>
          <w:p w14:paraId="09C722F1" w14:textId="18715C53" w:rsidR="00DE79FD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E79FD" w:rsidRPr="00C86A8D" w14:paraId="7EC2F1BA" w14:textId="77777777" w:rsidTr="00A07EEA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251C0D60" w14:textId="77777777" w:rsidR="00DE79FD" w:rsidRPr="00C86A8D" w:rsidRDefault="00DE79FD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740E8140" w14:textId="5AB62C91" w:rsidR="00DE79FD" w:rsidRPr="00C86A8D" w:rsidRDefault="00C306D4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E79FD" w:rsidRPr="00C86A8D">
              <w:rPr>
                <w:rFonts w:ascii="Arial" w:hAnsi="Arial" w:cs="Arial"/>
                <w:sz w:val="20"/>
                <w:szCs w:val="20"/>
              </w:rPr>
              <w:tab/>
              <w:t>Expertise commune</w:t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DE79FD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7706">
              <w:rPr>
                <w:rFonts w:ascii="Arial" w:hAnsi="Arial" w:cs="Arial"/>
                <w:sz w:val="20"/>
                <w:szCs w:val="20"/>
              </w:rPr>
              <w:t>N</w:t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  <w:t xml:space="preserve">ature : </w:t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A7FA8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A7FA8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A7FA8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A7FA8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A7FA8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039DC3D" w14:textId="13A6CAD9" w:rsidR="00DE79FD" w:rsidRPr="00C86A8D" w:rsidRDefault="00DE79FD" w:rsidP="00CA7FA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  <w:t>Si les parties refusent d</w:t>
            </w:r>
            <w:r w:rsidR="005F1D92" w:rsidRPr="00C86A8D">
              <w:rPr>
                <w:rFonts w:ascii="Arial" w:hAnsi="Arial" w:cs="Arial"/>
                <w:sz w:val="20"/>
                <w:szCs w:val="20"/>
              </w:rPr>
              <w:t>’y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recourir, indiquer les motifs : </w:t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32" w:type="dxa"/>
          </w:tcPr>
          <w:p w14:paraId="06C2EB20" w14:textId="4FEFA7AE" w:rsidR="00DE79FD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E79FD" w:rsidRPr="00C86A8D" w14:paraId="12E302F1" w14:textId="77777777" w:rsidTr="00A07EEA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4BECEA13" w14:textId="77777777" w:rsidR="00DE79FD" w:rsidRPr="00C86A8D" w:rsidRDefault="00DE79FD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74CF44EF" w14:textId="0A7ED478" w:rsidR="00DE79FD" w:rsidRPr="00C86A8D" w:rsidRDefault="00C306D4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E79FD" w:rsidRPr="00C86A8D">
              <w:rPr>
                <w:rFonts w:ascii="Arial" w:hAnsi="Arial" w:cs="Arial"/>
                <w:sz w:val="20"/>
                <w:szCs w:val="20"/>
              </w:rPr>
              <w:tab/>
              <w:t>Expertise contradictoire par la partie demanderesse</w:t>
            </w:r>
          </w:p>
          <w:p w14:paraId="7EF7C305" w14:textId="168418F0" w:rsidR="005228F6" w:rsidRPr="00C86A8D" w:rsidRDefault="00DE79FD" w:rsidP="0088396F">
            <w:pPr>
              <w:spacing w:before="120" w:after="120"/>
              <w:rPr>
                <w:rFonts w:ascii="Arial" w:hAnsi="Arial" w:cs="Arial"/>
                <w:strike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  <w:t>Préciser la n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ature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32" w:type="dxa"/>
          </w:tcPr>
          <w:p w14:paraId="02019CA4" w14:textId="38009BA6" w:rsidR="00DE79FD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E79FD" w:rsidRPr="00C86A8D" w14:paraId="35486A13" w14:textId="77777777" w:rsidTr="00A07EEA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092F52C7" w14:textId="77777777" w:rsidR="00DE79FD" w:rsidRPr="00C86A8D" w:rsidRDefault="00DE79FD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19BF9E3B" w14:textId="47EF409B" w:rsidR="00BD1D7C" w:rsidRPr="00C86A8D" w:rsidRDefault="00C306D4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BD1D7C" w:rsidRPr="00C86A8D">
              <w:rPr>
                <w:rFonts w:ascii="Arial" w:hAnsi="Arial" w:cs="Arial"/>
                <w:sz w:val="20"/>
                <w:szCs w:val="20"/>
              </w:rPr>
              <w:tab/>
              <w:t>Expertise contradictoire par la partie d</w:t>
            </w:r>
            <w:r w:rsidR="007C35FA">
              <w:rPr>
                <w:rFonts w:ascii="Arial" w:hAnsi="Arial" w:cs="Arial"/>
                <w:sz w:val="20"/>
                <w:szCs w:val="20"/>
              </w:rPr>
              <w:t>éfenderesse</w:t>
            </w:r>
          </w:p>
          <w:p w14:paraId="77874055" w14:textId="1E47B8CB" w:rsidR="005228F6" w:rsidRPr="00C86A8D" w:rsidRDefault="00BD1D7C" w:rsidP="0088396F">
            <w:pPr>
              <w:spacing w:before="120" w:after="120"/>
              <w:rPr>
                <w:rFonts w:ascii="Arial" w:hAnsi="Arial" w:cs="Arial"/>
                <w:strike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CA7FA8" w:rsidRPr="00C86A8D">
              <w:rPr>
                <w:rFonts w:ascii="Arial" w:hAnsi="Arial" w:cs="Arial"/>
                <w:sz w:val="20"/>
                <w:szCs w:val="20"/>
              </w:rPr>
              <w:t>Préciser la n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ature :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32" w:type="dxa"/>
          </w:tcPr>
          <w:p w14:paraId="1ABBE4E2" w14:textId="0A5FF631" w:rsidR="00DE79FD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40F0B57" w14:textId="77777777" w:rsidR="0014156D" w:rsidRDefault="0014156D" w:rsidP="00CA7FA8">
      <w:pPr>
        <w:spacing w:after="0" w:line="240" w:lineRule="auto"/>
        <w:rPr>
          <w:rFonts w:ascii="Arial" w:hAnsi="Arial" w:cs="Arial"/>
          <w:bCs/>
          <w:sz w:val="20"/>
          <w:szCs w:val="20"/>
        </w:rPr>
        <w:sectPr w:rsidR="0014156D" w:rsidSect="00573DF1">
          <w:pgSz w:w="12240" w:h="15840"/>
          <w:pgMar w:top="720" w:right="720" w:bottom="568" w:left="720" w:header="708" w:footer="708" w:gutter="0"/>
          <w:cols w:space="708"/>
          <w:docGrid w:linePitch="360"/>
        </w:sectPr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5812"/>
        <w:gridCol w:w="2410"/>
        <w:gridCol w:w="2132"/>
      </w:tblGrid>
      <w:tr w:rsidR="00F602D7" w:rsidRPr="00C86A8D" w14:paraId="46956B14" w14:textId="77777777" w:rsidTr="003C4C59">
        <w:trPr>
          <w:trHeight w:val="406"/>
        </w:trPr>
        <w:tc>
          <w:tcPr>
            <w:tcW w:w="6511" w:type="dxa"/>
            <w:gridSpan w:val="2"/>
            <w:shd w:val="clear" w:color="auto" w:fill="BFBFBF" w:themeFill="background1" w:themeFillShade="BF"/>
            <w:vAlign w:val="center"/>
          </w:tcPr>
          <w:p w14:paraId="6357B4A2" w14:textId="2FA4B9E3" w:rsidR="00F602D7" w:rsidRPr="00C86A8D" w:rsidRDefault="005F1D92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lastRenderedPageBreak/>
              <w:t>ALIMENTS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6B9A150" w14:textId="20F90746" w:rsidR="00F602D7" w:rsidRPr="00C86A8D" w:rsidRDefault="00F602D7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Demandé</w:t>
            </w:r>
            <w:r w:rsidR="00610716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par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0A6E5A93" w14:textId="77777777" w:rsidR="00F602D7" w:rsidRPr="00C86A8D" w:rsidRDefault="00F602D7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F602D7" w:rsidRPr="00C86A8D" w14:paraId="4F20C6B7" w14:textId="77777777" w:rsidTr="00EC2709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6D39C883" w14:textId="77777777" w:rsidR="00F602D7" w:rsidRPr="00C86A8D" w:rsidRDefault="00F602D7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6F84D9F4" w14:textId="7E044141" w:rsidR="00F602D7" w:rsidRPr="00C86A8D" w:rsidRDefault="00C306D4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602D7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5F1D92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Pension alimentaire</w:t>
            </w:r>
            <w:r w:rsidR="00E537B0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pour</w:t>
            </w:r>
            <w:r w:rsidR="00F602D7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enfants</w:t>
            </w:r>
          </w:p>
          <w:p w14:paraId="5CCE3928" w14:textId="5A388687" w:rsidR="00F602D7" w:rsidRPr="00C86A8D" w:rsidRDefault="00C77A56" w:rsidP="008A391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Notification</w:t>
            </w:r>
            <w:r w:rsidR="00F602D7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50D4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et dépôt </w:t>
            </w:r>
            <w:r w:rsidR="00403E7C" w:rsidRPr="00C86A8D">
              <w:rPr>
                <w:rFonts w:ascii="Arial" w:hAnsi="Arial" w:cs="Arial"/>
                <w:sz w:val="20"/>
                <w:szCs w:val="20"/>
              </w:rPr>
              <w:t>de</w:t>
            </w:r>
            <w:r w:rsidR="00403E7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l’</w:t>
            </w:r>
            <w:r w:rsidR="00947A7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Annexe 1 et</w:t>
            </w:r>
            <w:r w:rsidR="00403E7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</w:t>
            </w:r>
            <w:r w:rsidR="00947A7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tous </w:t>
            </w:r>
            <w:r w:rsidR="00F30671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le</w:t>
            </w:r>
            <w:r w:rsidR="00A873D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s documents</w:t>
            </w:r>
            <w:r w:rsidR="00947A7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03E7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r w:rsidR="00947A7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requis.</w:t>
            </w:r>
          </w:p>
        </w:tc>
        <w:tc>
          <w:tcPr>
            <w:tcW w:w="2410" w:type="dxa"/>
            <w:vAlign w:val="center"/>
          </w:tcPr>
          <w:p w14:paraId="6E739F33" w14:textId="64A79EA3" w:rsidR="00F602D7" w:rsidRPr="00C86A8D" w:rsidRDefault="00C306D4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F602D7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F602D7" w:rsidRPr="00C86A8D">
              <w:rPr>
                <w:rFonts w:ascii="Arial" w:hAnsi="Arial" w:cs="Arial"/>
                <w:sz w:val="20"/>
                <w:szCs w:val="20"/>
              </w:rPr>
              <w:t xml:space="preserve"> demanderesse</w:t>
            </w:r>
          </w:p>
          <w:p w14:paraId="64AF6867" w14:textId="4AB865BF" w:rsidR="00F602D7" w:rsidRPr="00C86A8D" w:rsidRDefault="00C306D4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F602D7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F602D7"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</w:tc>
        <w:tc>
          <w:tcPr>
            <w:tcW w:w="2132" w:type="dxa"/>
            <w:vAlign w:val="center"/>
          </w:tcPr>
          <w:p w14:paraId="008AA111" w14:textId="77777777" w:rsidR="00F602D7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8452171" w14:textId="6151C14C" w:rsidR="0050203F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602D7" w:rsidRPr="00C86A8D" w14:paraId="3E7126F9" w14:textId="77777777" w:rsidTr="00EC2709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37742C14" w14:textId="77777777" w:rsidR="00F602D7" w:rsidRPr="00C86A8D" w:rsidRDefault="00F602D7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7A6D059D" w14:textId="626B149D" w:rsidR="00F602D7" w:rsidRPr="00C86A8D" w:rsidRDefault="00C306D4" w:rsidP="00077706">
            <w:pPr>
              <w:spacing w:before="120"/>
              <w:ind w:left="743" w:hanging="743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602D7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5F1D92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Pension a</w:t>
            </w:r>
            <w:r w:rsidR="001E132E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="005F1D92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imentaire</w:t>
            </w:r>
            <w:r w:rsidR="000E351B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537B0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pour</w:t>
            </w:r>
            <w:r w:rsidR="00F602D7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6340F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conjoint</w:t>
            </w:r>
            <w:r w:rsidR="00F602D7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7D59BB" w:rsidRPr="00C86A8D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14:paraId="7ECBCDAF" w14:textId="0F252269" w:rsidR="00F602D7" w:rsidRPr="00C86A8D" w:rsidRDefault="00C77A56" w:rsidP="00077706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Notification</w:t>
            </w:r>
            <w:r w:rsidR="00F602D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550D4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et dépôt</w:t>
            </w:r>
            <w:r w:rsidR="00614F2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du Formulaire</w:t>
            </w:r>
            <w:r w:rsidR="00947A7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III et</w:t>
            </w:r>
            <w:r w:rsidR="00614F2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</w:t>
            </w:r>
            <w:r w:rsidR="00947A7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tous </w:t>
            </w:r>
            <w:r w:rsidR="00F30671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les documents</w:t>
            </w:r>
            <w:r w:rsidR="00947A7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14F2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r w:rsidR="00947A7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requis</w:t>
            </w:r>
            <w:r w:rsidR="00614F2C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, ainsi que 3 derniers relevés de paie</w:t>
            </w:r>
            <w:r w:rsidR="00D80A84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410" w:type="dxa"/>
            <w:vAlign w:val="center"/>
          </w:tcPr>
          <w:p w14:paraId="6B9EAB48" w14:textId="168A937B" w:rsidR="00F602D7" w:rsidRPr="00C86A8D" w:rsidRDefault="00D45B43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6E0F13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F602D7" w:rsidRPr="00C86A8D">
              <w:rPr>
                <w:rFonts w:ascii="Arial" w:hAnsi="Arial" w:cs="Arial"/>
                <w:sz w:val="20"/>
                <w:szCs w:val="20"/>
              </w:rPr>
              <w:t xml:space="preserve"> demanderesse</w:t>
            </w:r>
          </w:p>
          <w:p w14:paraId="411DDAF9" w14:textId="3FB59DD5" w:rsidR="00F602D7" w:rsidRPr="00C86A8D" w:rsidRDefault="00D45B43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F602D7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F602D7"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</w:tc>
        <w:tc>
          <w:tcPr>
            <w:tcW w:w="2132" w:type="dxa"/>
            <w:vAlign w:val="center"/>
          </w:tcPr>
          <w:p w14:paraId="14460E07" w14:textId="77777777" w:rsidR="00F602D7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1665900" w14:textId="5E94D09F" w:rsidR="0050203F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1094FB7" w14:textId="515C3FE8" w:rsidR="00044BD7" w:rsidRDefault="00044BD7" w:rsidP="00CA7FA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21478B56" w14:textId="77777777" w:rsidR="00DF696A" w:rsidRPr="00C86A8D" w:rsidRDefault="00DF696A" w:rsidP="00CA7FA8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5812"/>
        <w:gridCol w:w="2410"/>
        <w:gridCol w:w="2132"/>
      </w:tblGrid>
      <w:tr w:rsidR="0050203F" w:rsidRPr="00C86A8D" w14:paraId="3366A017" w14:textId="77777777" w:rsidTr="003C4C59">
        <w:trPr>
          <w:trHeight w:val="406"/>
        </w:trPr>
        <w:tc>
          <w:tcPr>
            <w:tcW w:w="6511" w:type="dxa"/>
            <w:gridSpan w:val="2"/>
            <w:shd w:val="clear" w:color="auto" w:fill="BFBFBF" w:themeFill="background1" w:themeFillShade="BF"/>
            <w:vAlign w:val="center"/>
          </w:tcPr>
          <w:p w14:paraId="089E479B" w14:textId="4E8730F9" w:rsidR="0050203F" w:rsidRPr="00C86A8D" w:rsidRDefault="00044BD7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Cs/>
                <w:sz w:val="20"/>
                <w:szCs w:val="20"/>
              </w:rPr>
              <w:br w:type="page"/>
            </w:r>
            <w:r w:rsidR="0050203F" w:rsidRPr="00C86A8D">
              <w:rPr>
                <w:rFonts w:ascii="Arial" w:hAnsi="Arial" w:cs="Arial"/>
                <w:b/>
                <w:sz w:val="20"/>
                <w:szCs w:val="20"/>
              </w:rPr>
              <w:t>PARTAGE DU PATRIMOINE DE L’UNION PARENTALE</w:t>
            </w:r>
            <w:r w:rsidR="0060342E" w:rsidRPr="00C86A8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B2DC4D9" w14:textId="30BB8D5F" w:rsidR="0050203F" w:rsidRPr="00C86A8D" w:rsidRDefault="0050203F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Demandé par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65E593DE" w14:textId="77777777" w:rsidR="0050203F" w:rsidRPr="00C86A8D" w:rsidRDefault="0050203F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50203F" w:rsidRPr="00C86A8D" w14:paraId="0950208D" w14:textId="77777777" w:rsidTr="00C77A56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0318502D" w14:textId="1F12A52D" w:rsidR="0050203F" w:rsidRPr="00C86A8D" w:rsidRDefault="0050203F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0366ECE3" w14:textId="58DD576A" w:rsidR="00E93A2F" w:rsidRPr="00C86A8D" w:rsidRDefault="00D45B43" w:rsidP="0088396F">
            <w:pPr>
              <w:spacing w:before="120" w:after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0203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E760C3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Chaque</w:t>
            </w:r>
            <w:r w:rsidR="00E93A2F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partie doit compléter et joindre au protocole </w:t>
            </w:r>
            <w:r w:rsidR="00C77A56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un ét</w:t>
            </w:r>
            <w:r w:rsidR="00BE2C34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at </w:t>
            </w:r>
            <w:r w:rsidR="00BE2C34" w:rsidRPr="00C86A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préliminaire</w:t>
            </w:r>
            <w:r w:rsidR="00BE2C34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93A2F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 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ses </w:t>
            </w:r>
            <w:r w:rsidR="00E93A2F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biens 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 indiquant ceux inclus ou non dans </w:t>
            </w:r>
            <w:r w:rsidR="00213B9A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 </w:t>
            </w:r>
            <w:r w:rsidR="00E93A2F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patrimoine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–</w:t>
            </w:r>
            <w:r w:rsidR="00850FC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02D12" w:rsidRPr="00402D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Annexe A </w:t>
            </w:r>
            <w:r w:rsidR="009C3C50" w:rsidRPr="00402D1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9C3C50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SJ-1329)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(ar</w:t>
            </w:r>
            <w:r w:rsidR="000C7969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C7969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413 C.p.c.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).</w:t>
            </w:r>
            <w:r w:rsidR="000C7969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6451B706" w14:textId="150A9006" w:rsidR="0050203F" w:rsidRPr="00C86A8D" w:rsidRDefault="00D80A84" w:rsidP="006E4EA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 plus tard 60 jours avant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le dépôt de la demande d’inscription pour instruction et jugement, la partie demanderesse doit notifier et déposer le formulaire de l’État du patrimoine d’union parentale. </w:t>
            </w:r>
            <w:r w:rsidRPr="00DC4274">
              <w:rPr>
                <w:rFonts w:ascii="Arial" w:hAnsi="Arial" w:cs="Arial"/>
                <w:b/>
                <w:bCs/>
                <w:sz w:val="20"/>
                <w:szCs w:val="20"/>
              </w:rPr>
              <w:t>Au plus tard dans les 30 jours de la notification de ce formulaire</w:t>
            </w:r>
            <w:r w:rsidRPr="00C86A8D">
              <w:rPr>
                <w:rFonts w:ascii="Arial" w:hAnsi="Arial" w:cs="Arial"/>
                <w:sz w:val="20"/>
                <w:szCs w:val="20"/>
              </w:rPr>
              <w:t>, la partie défenderesse doit notifier et déposer le sien.</w:t>
            </w:r>
          </w:p>
        </w:tc>
        <w:tc>
          <w:tcPr>
            <w:tcW w:w="2410" w:type="dxa"/>
            <w:vAlign w:val="center"/>
          </w:tcPr>
          <w:p w14:paraId="2DE753BF" w14:textId="2686089D" w:rsidR="0050203F" w:rsidRPr="00C86A8D" w:rsidRDefault="00D45B43" w:rsidP="00C77A5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0203F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50203F" w:rsidRPr="00C86A8D">
              <w:rPr>
                <w:rFonts w:ascii="Arial" w:hAnsi="Arial" w:cs="Arial"/>
                <w:sz w:val="20"/>
                <w:szCs w:val="20"/>
              </w:rPr>
              <w:t xml:space="preserve"> demanderesse</w:t>
            </w:r>
          </w:p>
          <w:p w14:paraId="1E8495D0" w14:textId="256C6278" w:rsidR="0050203F" w:rsidRPr="00C86A8D" w:rsidRDefault="00D45B43" w:rsidP="00C77A5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0203F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50203F"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</w:tc>
        <w:tc>
          <w:tcPr>
            <w:tcW w:w="2132" w:type="dxa"/>
            <w:vAlign w:val="center"/>
          </w:tcPr>
          <w:p w14:paraId="5F7414B8" w14:textId="77777777" w:rsidR="0050203F" w:rsidRPr="00C86A8D" w:rsidRDefault="0050203F" w:rsidP="00C77A5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34BAD9D" w14:textId="77777777" w:rsidR="0050203F" w:rsidRPr="00C86A8D" w:rsidRDefault="0050203F" w:rsidP="00C77A5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9F6FCCD" w14:textId="77777777" w:rsidR="007838C2" w:rsidRDefault="007838C2" w:rsidP="007838C2">
      <w:pPr>
        <w:spacing w:after="0" w:line="240" w:lineRule="auto"/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5812"/>
        <w:gridCol w:w="2410"/>
        <w:gridCol w:w="2132"/>
      </w:tblGrid>
      <w:tr w:rsidR="0050203F" w:rsidRPr="00C86A8D" w14:paraId="563E52F2" w14:textId="77777777" w:rsidTr="003C4C59">
        <w:trPr>
          <w:trHeight w:val="406"/>
        </w:trPr>
        <w:tc>
          <w:tcPr>
            <w:tcW w:w="6511" w:type="dxa"/>
            <w:gridSpan w:val="2"/>
            <w:shd w:val="clear" w:color="auto" w:fill="BFBFBF" w:themeFill="background1" w:themeFillShade="BF"/>
            <w:vAlign w:val="center"/>
          </w:tcPr>
          <w:p w14:paraId="36749C7A" w14:textId="7C0CB8DD" w:rsidR="00380E16" w:rsidRPr="00C86A8D" w:rsidRDefault="00850FC0" w:rsidP="00BE2C3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 w:rsidR="0050203F" w:rsidRPr="00C86A8D">
              <w:rPr>
                <w:rFonts w:ascii="Arial" w:hAnsi="Arial" w:cs="Arial"/>
                <w:b/>
                <w:sz w:val="20"/>
                <w:szCs w:val="20"/>
              </w:rPr>
              <w:t xml:space="preserve">PARTAGE DU PATRIMOINE </w:t>
            </w:r>
            <w:r w:rsidR="0060342E" w:rsidRPr="00C86A8D">
              <w:rPr>
                <w:rFonts w:ascii="Arial" w:hAnsi="Arial" w:cs="Arial"/>
                <w:b/>
                <w:sz w:val="20"/>
                <w:szCs w:val="20"/>
              </w:rPr>
              <w:t xml:space="preserve">FAMILIAL </w:t>
            </w:r>
            <w:r w:rsidR="00CA7FA8" w:rsidRPr="00C86A8D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4325E7" w:rsidRPr="00C86A8D">
              <w:rPr>
                <w:rFonts w:ascii="Arial" w:hAnsi="Arial" w:cs="Arial"/>
                <w:bCs/>
                <w:sz w:val="20"/>
                <w:szCs w:val="20"/>
              </w:rPr>
              <w:t>(union civile ou contrat de vie commune)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2A3D727" w14:textId="569C80CE" w:rsidR="0050203F" w:rsidRPr="00C86A8D" w:rsidRDefault="0050203F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Demandé par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5281BD0C" w14:textId="77777777" w:rsidR="0050203F" w:rsidRPr="00C86A8D" w:rsidRDefault="0050203F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50203F" w:rsidRPr="00C86A8D" w14:paraId="745E79D2" w14:textId="77777777" w:rsidTr="003C4C59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3000E2BC" w14:textId="77777777" w:rsidR="0050203F" w:rsidRPr="00C86A8D" w:rsidRDefault="0050203F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354CB1E2" w14:textId="573C38D1" w:rsidR="00E93A2F" w:rsidRPr="00C86A8D" w:rsidRDefault="00D45B43" w:rsidP="0088396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0203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E760C3" w:rsidRPr="00C86A8D">
              <w:rPr>
                <w:rFonts w:ascii="Arial" w:hAnsi="Arial" w:cs="Arial"/>
                <w:sz w:val="20"/>
                <w:szCs w:val="20"/>
              </w:rPr>
              <w:t>Chaque</w:t>
            </w:r>
            <w:r w:rsidR="00335D6F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t xml:space="preserve">partie doit compléter et joindre au protocole </w:t>
            </w:r>
            <w:r w:rsidR="009A4735" w:rsidRPr="00C86A8D">
              <w:rPr>
                <w:rFonts w:ascii="Arial" w:hAnsi="Arial" w:cs="Arial"/>
                <w:sz w:val="20"/>
                <w:szCs w:val="20"/>
              </w:rPr>
              <w:t xml:space="preserve">un état </w:t>
            </w:r>
            <w:r w:rsidR="009A4735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préliminaire</w:t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3A2F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de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</w:t>
            </w:r>
            <w:r w:rsidR="00E93A2F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 </w:t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t xml:space="preserve">biens 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 indiquant ceux inclus ou non dans </w:t>
            </w:r>
            <w:r w:rsidR="00213B9A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e patrimoine</w:t>
            </w:r>
            <w:r w:rsidR="00217957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3B9A" w:rsidRPr="00C86A8D">
              <w:rPr>
                <w:rFonts w:ascii="Arial" w:hAnsi="Arial" w:cs="Arial"/>
                <w:sz w:val="20"/>
                <w:szCs w:val="20"/>
              </w:rPr>
              <w:t xml:space="preserve">‒ </w:t>
            </w:r>
            <w:r w:rsidR="00402D12" w:rsidRPr="00402D12">
              <w:rPr>
                <w:rFonts w:ascii="Arial" w:hAnsi="Arial" w:cs="Arial"/>
                <w:color w:val="000000" w:themeColor="text1"/>
                <w:sz w:val="20"/>
                <w:szCs w:val="20"/>
              </w:rPr>
              <w:t>Annexe A (</w:t>
            </w:r>
            <w:r w:rsidR="009C3C50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SJ-1329)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93A2F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(art.</w:t>
            </w:r>
            <w:r w:rsidR="00213B9A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413</w:t>
            </w:r>
            <w:r w:rsidR="00213B9A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  <w:r w:rsidR="00E93A2F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C.p.c.)</w:t>
            </w:r>
            <w:r w:rsidR="00217957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A50ECF6" w14:textId="1C4A5D98" w:rsidR="00E93A2F" w:rsidRPr="00C86A8D" w:rsidRDefault="006E4EAC" w:rsidP="0088396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En signant ce protocole,</w:t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60C3" w:rsidRPr="00C86A8D">
              <w:rPr>
                <w:rFonts w:ascii="Arial" w:hAnsi="Arial" w:cs="Arial"/>
                <w:sz w:val="20"/>
                <w:szCs w:val="20"/>
              </w:rPr>
              <w:t>chaque partie</w:t>
            </w:r>
            <w:r w:rsidR="00E93A2F" w:rsidRPr="00C86A8D">
              <w:rPr>
                <w:rFonts w:ascii="Arial" w:hAnsi="Arial" w:cs="Arial"/>
                <w:sz w:val="20"/>
                <w:szCs w:val="20"/>
              </w:rPr>
              <w:t xml:space="preserve"> atteste avoir demandé l’évaluation de son fonds de pension (si applicable).</w:t>
            </w:r>
          </w:p>
          <w:p w14:paraId="033549BD" w14:textId="514175A5" w:rsidR="0050203F" w:rsidRPr="00C86A8D" w:rsidRDefault="00C86A8D" w:rsidP="006E4EA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 plus tard 60 jours avant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le dépôt de la demande d’inscription pour instruction et jugement, la partie demanderesse doit notifier et déposer le formulaire de l’État du patrimoine familial. </w:t>
            </w:r>
            <w:r w:rsidRPr="00DC4274">
              <w:rPr>
                <w:rFonts w:ascii="Arial" w:hAnsi="Arial" w:cs="Arial"/>
                <w:b/>
                <w:bCs/>
                <w:sz w:val="20"/>
                <w:szCs w:val="20"/>
              </w:rPr>
              <w:t>Au plus tard dans les 30 jours de la notification de ce formulaire</w:t>
            </w:r>
            <w:r w:rsidRPr="00C86A8D">
              <w:rPr>
                <w:rFonts w:ascii="Arial" w:hAnsi="Arial" w:cs="Arial"/>
                <w:sz w:val="20"/>
                <w:szCs w:val="20"/>
              </w:rPr>
              <w:t>, la partie défenderesse doit notifier et déposer le sien.</w:t>
            </w:r>
          </w:p>
        </w:tc>
        <w:tc>
          <w:tcPr>
            <w:tcW w:w="2410" w:type="dxa"/>
          </w:tcPr>
          <w:p w14:paraId="2E5A8CC9" w14:textId="35A3192E" w:rsidR="0050203F" w:rsidRPr="00C86A8D" w:rsidRDefault="00D45B43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0203F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50203F" w:rsidRPr="00C86A8D">
              <w:rPr>
                <w:rFonts w:ascii="Arial" w:hAnsi="Arial" w:cs="Arial"/>
                <w:sz w:val="20"/>
                <w:szCs w:val="20"/>
              </w:rPr>
              <w:t xml:space="preserve"> demanderesse</w:t>
            </w:r>
          </w:p>
          <w:p w14:paraId="62D7CC8B" w14:textId="3AD8DE92" w:rsidR="0050203F" w:rsidRPr="00C86A8D" w:rsidRDefault="00D45B43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0203F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50203F"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</w:tc>
        <w:tc>
          <w:tcPr>
            <w:tcW w:w="2132" w:type="dxa"/>
          </w:tcPr>
          <w:p w14:paraId="0BCED2F5" w14:textId="77777777" w:rsidR="0050203F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87FA80B" w14:textId="77777777" w:rsidR="0050203F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9E38EC9" w14:textId="77777777" w:rsidR="0050203F" w:rsidRPr="00C86A8D" w:rsidRDefault="0050203F" w:rsidP="000C79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5812"/>
        <w:gridCol w:w="2410"/>
        <w:gridCol w:w="2132"/>
      </w:tblGrid>
      <w:tr w:rsidR="0050203F" w:rsidRPr="00C86A8D" w14:paraId="7A88AF44" w14:textId="77777777" w:rsidTr="003C4C59">
        <w:trPr>
          <w:trHeight w:val="406"/>
        </w:trPr>
        <w:tc>
          <w:tcPr>
            <w:tcW w:w="6511" w:type="dxa"/>
            <w:gridSpan w:val="2"/>
            <w:shd w:val="clear" w:color="auto" w:fill="BFBFBF" w:themeFill="background1" w:themeFillShade="BF"/>
            <w:vAlign w:val="center"/>
          </w:tcPr>
          <w:p w14:paraId="703155D6" w14:textId="03BD895E" w:rsidR="0050203F" w:rsidRPr="00C86A8D" w:rsidRDefault="00DF696A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DISSOLUTION</w:t>
            </w:r>
            <w:r w:rsidR="0050203F" w:rsidRPr="00C86A8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93107" w:rsidRPr="00C86A8D">
              <w:rPr>
                <w:rFonts w:ascii="Arial" w:hAnsi="Arial" w:cs="Arial"/>
                <w:b/>
                <w:sz w:val="20"/>
                <w:szCs w:val="20"/>
              </w:rPr>
              <w:t>DE LA SOCIÉTÉ D’ACQUÊTS</w:t>
            </w:r>
            <w:r w:rsidR="00B56902" w:rsidRPr="00C86A8D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074234" w:rsidRPr="00C86A8D">
              <w:rPr>
                <w:rFonts w:ascii="Arial" w:hAnsi="Arial" w:cs="Arial"/>
                <w:bCs/>
                <w:sz w:val="20"/>
                <w:szCs w:val="20"/>
              </w:rPr>
              <w:t>(union civile ou contrat de vie commune)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FB6D9EB" w14:textId="68602977" w:rsidR="0050203F" w:rsidRPr="00C86A8D" w:rsidRDefault="0050203F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Demandé par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14D2EADC" w14:textId="77777777" w:rsidR="0050203F" w:rsidRPr="00C86A8D" w:rsidRDefault="0050203F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50203F" w:rsidRPr="00C86A8D" w14:paraId="4EEB12AC" w14:textId="77777777" w:rsidTr="003C4C59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68B8D07E" w14:textId="77777777" w:rsidR="0050203F" w:rsidRPr="00C86A8D" w:rsidRDefault="0050203F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4BEB0DC4" w14:textId="4A2D7FD5" w:rsidR="00A93F83" w:rsidRPr="00C86A8D" w:rsidRDefault="00D45B43" w:rsidP="0088396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50203F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E760C3" w:rsidRPr="00C86A8D">
              <w:rPr>
                <w:rFonts w:ascii="Arial" w:hAnsi="Arial" w:cs="Arial"/>
                <w:sz w:val="20"/>
                <w:szCs w:val="20"/>
              </w:rPr>
              <w:t>Chaque partie</w:t>
            </w:r>
            <w:r w:rsidR="00B56902" w:rsidRPr="00C86A8D">
              <w:rPr>
                <w:rFonts w:ascii="Arial" w:hAnsi="Arial" w:cs="Arial"/>
                <w:sz w:val="20"/>
                <w:szCs w:val="20"/>
              </w:rPr>
              <w:t xml:space="preserve"> doit compléter et joindre au protocole un </w:t>
            </w:r>
            <w:r w:rsidR="008A391F" w:rsidRPr="00C86A8D">
              <w:rPr>
                <w:rFonts w:ascii="Arial" w:hAnsi="Arial" w:cs="Arial"/>
                <w:sz w:val="20"/>
                <w:szCs w:val="20"/>
              </w:rPr>
              <w:t>é</w:t>
            </w:r>
            <w:r w:rsidR="00B56902" w:rsidRPr="00C86A8D">
              <w:rPr>
                <w:rFonts w:ascii="Arial" w:hAnsi="Arial" w:cs="Arial"/>
                <w:sz w:val="20"/>
                <w:szCs w:val="20"/>
              </w:rPr>
              <w:t xml:space="preserve">tat </w:t>
            </w:r>
            <w:r w:rsidR="00B56902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préliminaire</w:t>
            </w:r>
            <w:r w:rsidR="00B56902" w:rsidRPr="00C86A8D"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="00510A99">
              <w:rPr>
                <w:rFonts w:ascii="Arial" w:hAnsi="Arial" w:cs="Arial"/>
                <w:sz w:val="20"/>
                <w:szCs w:val="20"/>
              </w:rPr>
              <w:t xml:space="preserve"> ses</w:t>
            </w:r>
            <w:r w:rsidR="00B56902" w:rsidRPr="00C86A8D">
              <w:rPr>
                <w:rFonts w:ascii="Arial" w:hAnsi="Arial" w:cs="Arial"/>
                <w:sz w:val="20"/>
                <w:szCs w:val="20"/>
              </w:rPr>
              <w:t xml:space="preserve"> biens de la société d’acquêts en y indiquant </w:t>
            </w:r>
            <w:r w:rsidR="00213B9A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s’ils </w:t>
            </w:r>
            <w:r w:rsidR="00A93F83" w:rsidRPr="00C86A8D">
              <w:rPr>
                <w:rFonts w:ascii="Arial" w:hAnsi="Arial" w:cs="Arial"/>
                <w:sz w:val="20"/>
                <w:szCs w:val="20"/>
              </w:rPr>
              <w:t>sont propres ou acquêts</w:t>
            </w:r>
            <w:r w:rsidR="00BA286E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2D12">
              <w:rPr>
                <w:rFonts w:ascii="Arial" w:hAnsi="Arial" w:cs="Arial"/>
                <w:sz w:val="20"/>
                <w:szCs w:val="20"/>
              </w:rPr>
              <w:t>–</w:t>
            </w:r>
            <w:r w:rsidR="00BA286E"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2D12">
              <w:rPr>
                <w:rFonts w:ascii="Arial" w:hAnsi="Arial" w:cs="Arial"/>
                <w:color w:val="000000" w:themeColor="text1"/>
                <w:sz w:val="20"/>
                <w:szCs w:val="20"/>
              </w:rPr>
              <w:t>Annexe A</w:t>
            </w:r>
            <w:r w:rsidR="009C3C50" w:rsidRPr="00C86A8D">
              <w:rPr>
                <w:rFonts w:ascii="Arial" w:hAnsi="Arial" w:cs="Arial"/>
                <w:sz w:val="20"/>
                <w:szCs w:val="20"/>
              </w:rPr>
              <w:t xml:space="preserve"> (SJ-1329)</w:t>
            </w:r>
            <w:r w:rsidR="00BA286E" w:rsidRPr="00C86A8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7D90389" w14:textId="50FBBA73" w:rsidR="0050203F" w:rsidRPr="00C86A8D" w:rsidRDefault="00C86A8D" w:rsidP="00783ED5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 plus tard 60 jours avant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le dépôt de la demande d’inscription pour instruction et jugement, la partie demanderesse doit notifier et déposer le formulaire de l’État de la société d’acquêts. </w:t>
            </w:r>
            <w:r w:rsidRPr="00DC4274">
              <w:rPr>
                <w:rFonts w:ascii="Arial" w:hAnsi="Arial" w:cs="Arial"/>
                <w:b/>
                <w:bCs/>
                <w:sz w:val="20"/>
                <w:szCs w:val="20"/>
              </w:rPr>
              <w:t>Au plus tard dans les 30 jours de la notification de ce formulaire</w:t>
            </w:r>
            <w:r w:rsidRPr="00C86A8D">
              <w:rPr>
                <w:rFonts w:ascii="Arial" w:hAnsi="Arial" w:cs="Arial"/>
                <w:sz w:val="20"/>
                <w:szCs w:val="20"/>
              </w:rPr>
              <w:t>, la partie défenderesse doit notifier et déposer le sien.</w:t>
            </w:r>
          </w:p>
        </w:tc>
        <w:tc>
          <w:tcPr>
            <w:tcW w:w="2410" w:type="dxa"/>
          </w:tcPr>
          <w:p w14:paraId="2B695B17" w14:textId="2F6DDBED" w:rsidR="0050203F" w:rsidRPr="00C86A8D" w:rsidRDefault="00D45B43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0203F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50203F" w:rsidRPr="00C86A8D">
              <w:rPr>
                <w:rFonts w:ascii="Arial" w:hAnsi="Arial" w:cs="Arial"/>
                <w:sz w:val="20"/>
                <w:szCs w:val="20"/>
              </w:rPr>
              <w:t xml:space="preserve"> demanderesse</w:t>
            </w:r>
          </w:p>
          <w:p w14:paraId="03D83D4D" w14:textId="328BE0E4" w:rsidR="0050203F" w:rsidRPr="00C86A8D" w:rsidRDefault="00D45B43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0203F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50203F"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</w:tc>
        <w:tc>
          <w:tcPr>
            <w:tcW w:w="2132" w:type="dxa"/>
          </w:tcPr>
          <w:p w14:paraId="19B47271" w14:textId="77777777" w:rsidR="0050203F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A9706C2" w14:textId="77777777" w:rsidR="0050203F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0203F" w:rsidRPr="00C86A8D" w14:paraId="5C4B3123" w14:textId="77777777" w:rsidTr="003C4C59">
        <w:trPr>
          <w:trHeight w:val="406"/>
        </w:trPr>
        <w:tc>
          <w:tcPr>
            <w:tcW w:w="6511" w:type="dxa"/>
            <w:gridSpan w:val="2"/>
            <w:shd w:val="clear" w:color="auto" w:fill="BFBFBF" w:themeFill="background1" w:themeFillShade="BF"/>
            <w:vAlign w:val="center"/>
          </w:tcPr>
          <w:p w14:paraId="37882DB3" w14:textId="0DD3495A" w:rsidR="0050203F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lastRenderedPageBreak/>
              <w:t>PRESTATION COMPENSATOIRE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7E4DF621" w14:textId="77777777" w:rsidR="0050203F" w:rsidRPr="00C86A8D" w:rsidRDefault="0050203F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Demandée par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0FE8427B" w14:textId="77777777" w:rsidR="0050203F" w:rsidRPr="00C86A8D" w:rsidRDefault="0050203F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50203F" w:rsidRPr="00C86A8D" w14:paraId="3FE6699A" w14:textId="77777777" w:rsidTr="003C4C59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4BA8FE5B" w14:textId="77777777" w:rsidR="0050203F" w:rsidRPr="00C86A8D" w:rsidRDefault="0050203F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0EE7892E" w14:textId="7F732A67" w:rsidR="0050203F" w:rsidRPr="00C86A8D" w:rsidRDefault="002654AD" w:rsidP="0088396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 xml:space="preserve">Chaque partie s’engage à </w:t>
            </w:r>
            <w:r w:rsidR="00783ED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notifier et à</w:t>
            </w:r>
            <w:r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91838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déposer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ses </w:t>
            </w:r>
            <w:r w:rsidR="00BA286E" w:rsidRPr="00C86A8D">
              <w:rPr>
                <w:rFonts w:ascii="Arial" w:hAnsi="Arial" w:cs="Arial"/>
                <w:sz w:val="20"/>
                <w:szCs w:val="20"/>
              </w:rPr>
              <w:t xml:space="preserve">calculs et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pièces 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au plus tard 60 jours avant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33E5" w:rsidRPr="00C86A8D">
              <w:rPr>
                <w:rFonts w:ascii="Arial" w:hAnsi="Arial" w:cs="Arial"/>
                <w:sz w:val="20"/>
                <w:szCs w:val="20"/>
              </w:rPr>
              <w:t>l</w:t>
            </w:r>
            <w:r w:rsidR="00BA286E" w:rsidRPr="00C86A8D">
              <w:rPr>
                <w:rFonts w:ascii="Arial" w:hAnsi="Arial" w:cs="Arial"/>
                <w:sz w:val="20"/>
                <w:szCs w:val="20"/>
              </w:rPr>
              <w:t xml:space="preserve">e dépôt </w:t>
            </w:r>
            <w:r w:rsidRPr="00C86A8D">
              <w:rPr>
                <w:rFonts w:ascii="Arial" w:hAnsi="Arial" w:cs="Arial"/>
                <w:sz w:val="20"/>
                <w:szCs w:val="20"/>
              </w:rPr>
              <w:t>de la demande d’inscription pour instruction et jugement</w:t>
            </w:r>
            <w:r w:rsidR="00380E16" w:rsidRPr="00C86A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3865A7D" w14:textId="1F765238" w:rsidR="0050203F" w:rsidRPr="00C86A8D" w:rsidRDefault="00D45B43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0203F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50203F" w:rsidRPr="00C86A8D">
              <w:rPr>
                <w:rFonts w:ascii="Arial" w:hAnsi="Arial" w:cs="Arial"/>
                <w:sz w:val="20"/>
                <w:szCs w:val="20"/>
              </w:rPr>
              <w:t xml:space="preserve"> demanderesse</w:t>
            </w:r>
          </w:p>
          <w:p w14:paraId="344A50C4" w14:textId="2E8B7055" w:rsidR="0050203F" w:rsidRPr="00C86A8D" w:rsidRDefault="00D45B43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0203F"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="0050203F"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</w:tc>
        <w:tc>
          <w:tcPr>
            <w:tcW w:w="2132" w:type="dxa"/>
          </w:tcPr>
          <w:p w14:paraId="22094380" w14:textId="77777777" w:rsidR="0050203F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86F463D" w14:textId="77777777" w:rsidR="0050203F" w:rsidRPr="00C86A8D" w:rsidRDefault="0050203F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21B3022" w14:textId="77777777" w:rsidR="00DF696A" w:rsidRPr="00C86A8D" w:rsidRDefault="00DF696A" w:rsidP="000C79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5812"/>
        <w:gridCol w:w="2410"/>
        <w:gridCol w:w="2132"/>
      </w:tblGrid>
      <w:tr w:rsidR="002654AD" w:rsidRPr="00C86A8D" w14:paraId="7E382E82" w14:textId="77777777" w:rsidTr="00E44A7F">
        <w:trPr>
          <w:trHeight w:val="406"/>
        </w:trPr>
        <w:tc>
          <w:tcPr>
            <w:tcW w:w="6511" w:type="dxa"/>
            <w:gridSpan w:val="2"/>
            <w:shd w:val="clear" w:color="auto" w:fill="BFBFBF" w:themeFill="background1" w:themeFillShade="BF"/>
            <w:vAlign w:val="center"/>
          </w:tcPr>
          <w:p w14:paraId="60CD6140" w14:textId="3BB3B2CE" w:rsidR="002654AD" w:rsidRPr="00C86A8D" w:rsidRDefault="00666585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t>ENRICHISSEMENT INJUSTIFIÉ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218CFF5" w14:textId="2252BB93" w:rsidR="002654AD" w:rsidRPr="00C86A8D" w:rsidRDefault="00EE0981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Allégué</w:t>
            </w:r>
            <w:r w:rsidR="00666585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654AD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par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4CEEBF92" w14:textId="77777777" w:rsidR="002654AD" w:rsidRPr="00C86A8D" w:rsidRDefault="002654AD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2654AD" w:rsidRPr="00C86A8D" w14:paraId="16DB04CB" w14:textId="77777777" w:rsidTr="00E44A7F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4C5D35B3" w14:textId="1ECD15D5" w:rsidR="00666585" w:rsidRPr="00C86A8D" w:rsidRDefault="00666585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2EE1F343" w14:textId="30C15355" w:rsidR="002654AD" w:rsidRPr="00C86A8D" w:rsidRDefault="002654AD" w:rsidP="0088396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 xml:space="preserve">Chaque partie s’engage à </w:t>
            </w:r>
            <w:r w:rsidR="00783ED5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>notifier et à</w:t>
            </w:r>
            <w:r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91838" w:rsidRPr="00C86A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déposer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ses </w:t>
            </w:r>
            <w:r w:rsidR="00BA286E" w:rsidRPr="00C86A8D">
              <w:rPr>
                <w:rFonts w:ascii="Arial" w:hAnsi="Arial" w:cs="Arial"/>
                <w:sz w:val="20"/>
                <w:szCs w:val="20"/>
              </w:rPr>
              <w:t xml:space="preserve">calculs et 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pièces 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au plus tard 60 jours avant</w:t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33E5" w:rsidRPr="00C86A8D">
              <w:rPr>
                <w:rFonts w:ascii="Arial" w:hAnsi="Arial" w:cs="Arial"/>
                <w:sz w:val="20"/>
                <w:szCs w:val="20"/>
              </w:rPr>
              <w:t>l</w:t>
            </w:r>
            <w:r w:rsidR="00BA286E" w:rsidRPr="00C86A8D">
              <w:rPr>
                <w:rFonts w:ascii="Arial" w:hAnsi="Arial" w:cs="Arial"/>
                <w:sz w:val="20"/>
                <w:szCs w:val="20"/>
              </w:rPr>
              <w:t xml:space="preserve">e dépôt </w:t>
            </w:r>
            <w:r w:rsidRPr="00C86A8D">
              <w:rPr>
                <w:rFonts w:ascii="Arial" w:hAnsi="Arial" w:cs="Arial"/>
                <w:sz w:val="20"/>
                <w:szCs w:val="20"/>
              </w:rPr>
              <w:t>de la demande d’inscription pour instruction et jugement</w:t>
            </w:r>
            <w:r w:rsidR="00380E16" w:rsidRPr="00C86A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7C8A21A3" w14:textId="77777777" w:rsidR="00D45B43" w:rsidRPr="00C86A8D" w:rsidRDefault="00D45B43" w:rsidP="00D45B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Pr="00C86A8D">
              <w:rPr>
                <w:rFonts w:ascii="Arial" w:hAnsi="Arial" w:cs="Arial"/>
                <w:sz w:val="20"/>
                <w:szCs w:val="20"/>
              </w:rPr>
              <w:t xml:space="preserve"> demanderesse</w:t>
            </w:r>
          </w:p>
          <w:p w14:paraId="4444FE4E" w14:textId="5A395CEE" w:rsidR="002654AD" w:rsidRPr="00C86A8D" w:rsidRDefault="00D45B43" w:rsidP="00D45B4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86A8D">
              <w:rPr>
                <w:rFonts w:ascii="Arial" w:hAnsi="Arial" w:cs="Arial"/>
                <w:sz w:val="20"/>
                <w:szCs w:val="20"/>
              </w:rPr>
              <w:t>partie</w:t>
            </w:r>
            <w:proofErr w:type="gramEnd"/>
            <w:r w:rsidRPr="00C86A8D">
              <w:rPr>
                <w:rFonts w:ascii="Arial" w:hAnsi="Arial" w:cs="Arial"/>
                <w:sz w:val="20"/>
                <w:szCs w:val="20"/>
              </w:rPr>
              <w:t xml:space="preserve"> défenderesse</w:t>
            </w:r>
          </w:p>
        </w:tc>
        <w:tc>
          <w:tcPr>
            <w:tcW w:w="2132" w:type="dxa"/>
          </w:tcPr>
          <w:p w14:paraId="25DCDF8A" w14:textId="77777777" w:rsidR="002654AD" w:rsidRPr="00C86A8D" w:rsidRDefault="002654AD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5786582" w14:textId="77777777" w:rsidR="002654AD" w:rsidRPr="00C86A8D" w:rsidRDefault="002654AD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13D0ACB" w14:textId="327219F5" w:rsidR="00666585" w:rsidRPr="00C86A8D" w:rsidRDefault="00666585" w:rsidP="000C79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8222"/>
        <w:gridCol w:w="2132"/>
      </w:tblGrid>
      <w:tr w:rsidR="00C862FD" w:rsidRPr="00C86A8D" w14:paraId="10627495" w14:textId="77777777" w:rsidTr="00506819">
        <w:trPr>
          <w:trHeight w:val="406"/>
        </w:trPr>
        <w:tc>
          <w:tcPr>
            <w:tcW w:w="8921" w:type="dxa"/>
            <w:gridSpan w:val="2"/>
            <w:shd w:val="clear" w:color="auto" w:fill="BFBFBF" w:themeFill="background1" w:themeFillShade="BF"/>
            <w:vAlign w:val="center"/>
          </w:tcPr>
          <w:p w14:paraId="2549A660" w14:textId="77777777" w:rsidR="00666585" w:rsidRPr="00C86A8D" w:rsidRDefault="001040A0" w:rsidP="000A0D5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MISE EN ÉTAT DU DOSSIER </w:t>
            </w:r>
            <w:r w:rsidR="004C3BC3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ET</w:t>
            </w:r>
            <w:r w:rsidR="00666585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INSCRIPTION POUR INSTRUCTION ET JUGEMENT</w:t>
            </w:r>
            <w:r w:rsidR="004C3BC3"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7C93AAA" w14:textId="15A2E576" w:rsidR="00C862FD" w:rsidRPr="00C86A8D" w:rsidRDefault="004C3BC3" w:rsidP="000A0D5A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Start"/>
            <w:r w:rsidRPr="00C86A8D">
              <w:rPr>
                <w:rFonts w:ascii="Arial" w:hAnsi="Arial" w:cs="Arial"/>
                <w:b/>
                <w:sz w:val="20"/>
                <w:szCs w:val="20"/>
              </w:rPr>
              <w:t>art.</w:t>
            </w:r>
            <w:proofErr w:type="gramEnd"/>
            <w:r w:rsidRPr="00C86A8D">
              <w:rPr>
                <w:rFonts w:ascii="Arial" w:hAnsi="Arial" w:cs="Arial"/>
                <w:b/>
                <w:sz w:val="20"/>
                <w:szCs w:val="20"/>
              </w:rPr>
              <w:t xml:space="preserve"> 173 et 174 C.p.c.)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</w:tcPr>
          <w:p w14:paraId="7DDC8836" w14:textId="77777777" w:rsidR="00C862FD" w:rsidRPr="00C86A8D" w:rsidRDefault="00C862FD" w:rsidP="0088396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Date limite du dépôt</w:t>
            </w:r>
            <w:r w:rsidRPr="00C86A8D">
              <w:rPr>
                <w:rFonts w:ascii="Arial" w:hAnsi="Arial" w:cs="Arial"/>
                <w:sz w:val="20"/>
                <w:szCs w:val="20"/>
              </w:rPr>
              <w:br/>
            </w: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(le ou avant le)</w:t>
            </w:r>
          </w:p>
        </w:tc>
      </w:tr>
      <w:tr w:rsidR="001040A0" w:rsidRPr="00C86A8D" w14:paraId="37A3CF7E" w14:textId="77777777" w:rsidTr="0050300D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2C1F4070" w14:textId="77777777" w:rsidR="001040A0" w:rsidRPr="00C86A8D" w:rsidRDefault="001040A0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22" w:type="dxa"/>
          </w:tcPr>
          <w:p w14:paraId="05043120" w14:textId="14058DF6" w:rsidR="001040A0" w:rsidRPr="00C86A8D" w:rsidRDefault="001040A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Notification et dépôt de la demande d’inscription pour instruction et jugement</w:t>
            </w:r>
            <w:r w:rsidR="00EC2709" w:rsidRPr="00C86A8D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288B15BC" w14:textId="665B25F0" w:rsidR="00A47FFB" w:rsidRPr="00C86A8D" w:rsidRDefault="00A47FFB" w:rsidP="00A47FF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La</w:t>
            </w:r>
            <w:r w:rsidR="001040A0" w:rsidRPr="00C86A8D">
              <w:rPr>
                <w:rFonts w:ascii="Arial" w:hAnsi="Arial" w:cs="Arial"/>
                <w:sz w:val="20"/>
                <w:szCs w:val="20"/>
              </w:rPr>
              <w:t xml:space="preserve"> date correspond</w:t>
            </w:r>
            <w:r w:rsidRPr="00C86A8D">
              <w:rPr>
                <w:rFonts w:ascii="Arial" w:hAnsi="Arial" w:cs="Arial"/>
                <w:sz w:val="20"/>
                <w:szCs w:val="20"/>
              </w:rPr>
              <w:t> :</w:t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  <w:t xml:space="preserve">au délai de rigueur  </w:t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sz w:val="20"/>
                <w:szCs w:val="20"/>
              </w:rPr>
              <w:tab/>
              <w:t>à la prolongation demandée</w:t>
            </w:r>
          </w:p>
          <w:p w14:paraId="567A45FF" w14:textId="6DBE0E8F" w:rsidR="001040A0" w:rsidRPr="00C86A8D" w:rsidRDefault="001040A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>Toute autre date doit être autorisée par le tribunal</w:t>
            </w:r>
            <w:r w:rsidRPr="00C86A8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132" w:type="dxa"/>
          </w:tcPr>
          <w:p w14:paraId="77765AC6" w14:textId="77777777" w:rsidR="00A47FFB" w:rsidRPr="00C86A8D" w:rsidRDefault="00A47FFB" w:rsidP="00A47FF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BDC25D3" w14:textId="77777777" w:rsidR="001040A0" w:rsidRPr="00C86A8D" w:rsidRDefault="001040A0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125048" w14:textId="77777777" w:rsidR="00DF696A" w:rsidRDefault="00DF696A" w:rsidP="00DF696A">
      <w:pPr>
        <w:spacing w:after="0" w:line="240" w:lineRule="auto"/>
      </w:pPr>
    </w:p>
    <w:tbl>
      <w:tblPr>
        <w:tblStyle w:val="Grilledutableau"/>
        <w:tblW w:w="110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0354"/>
      </w:tblGrid>
      <w:tr w:rsidR="0000778A" w:rsidRPr="00C86A8D" w14:paraId="42FD7115" w14:textId="77777777" w:rsidTr="00051FA0">
        <w:trPr>
          <w:trHeight w:val="406"/>
        </w:trPr>
        <w:tc>
          <w:tcPr>
            <w:tcW w:w="11053" w:type="dxa"/>
            <w:gridSpan w:val="2"/>
            <w:shd w:val="clear" w:color="auto" w:fill="BFBFBF" w:themeFill="background1" w:themeFillShade="BF"/>
            <w:vAlign w:val="center"/>
          </w:tcPr>
          <w:p w14:paraId="55C007F0" w14:textId="2CD0BC45" w:rsidR="0000778A" w:rsidRPr="00C86A8D" w:rsidRDefault="0000778A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COMMUNICATION ET NOTIFICATION </w:t>
            </w:r>
            <w:r w:rsidRPr="00C86A8D">
              <w:rPr>
                <w:rFonts w:ascii="Arial" w:hAnsi="Arial" w:cs="Arial"/>
                <w:b/>
                <w:sz w:val="20"/>
                <w:szCs w:val="20"/>
              </w:rPr>
              <w:t>(art. 109 à 140 et 148 al. 9 C.p.c.)</w:t>
            </w:r>
          </w:p>
        </w:tc>
      </w:tr>
      <w:tr w:rsidR="0000778A" w:rsidRPr="00C86A8D" w14:paraId="0ED3B260" w14:textId="77777777" w:rsidTr="006665DD">
        <w:trPr>
          <w:trHeight w:val="749"/>
        </w:trPr>
        <w:tc>
          <w:tcPr>
            <w:tcW w:w="699" w:type="dxa"/>
            <w:shd w:val="clear" w:color="auto" w:fill="FFFFFF" w:themeFill="background1"/>
          </w:tcPr>
          <w:p w14:paraId="0FE805E1" w14:textId="77777777" w:rsidR="0000778A" w:rsidRPr="00C86A8D" w:rsidRDefault="0000778A" w:rsidP="00C035AB">
            <w:pPr>
              <w:pStyle w:val="Paragraphedeliste"/>
              <w:numPr>
                <w:ilvl w:val="0"/>
                <w:numId w:val="34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4" w:type="dxa"/>
          </w:tcPr>
          <w:p w14:paraId="2CE283AA" w14:textId="77777777" w:rsidR="0000778A" w:rsidRPr="00C86A8D" w:rsidRDefault="0000778A" w:rsidP="0088396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Les communications et notifications en cours d’instance se feront par :</w:t>
            </w:r>
          </w:p>
          <w:p w14:paraId="05BFBCCA" w14:textId="77777777" w:rsidR="00A9763A" w:rsidRPr="00C86A8D" w:rsidRDefault="004A050C" w:rsidP="00A9763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0778A" w:rsidRPr="00C86A8D">
              <w:rPr>
                <w:rFonts w:ascii="Arial" w:hAnsi="Arial" w:cs="Arial"/>
                <w:sz w:val="20"/>
                <w:szCs w:val="20"/>
              </w:rPr>
              <w:tab/>
            </w:r>
            <w:proofErr w:type="gramStart"/>
            <w:r w:rsidR="0000778A" w:rsidRPr="00C86A8D">
              <w:rPr>
                <w:rFonts w:ascii="Arial" w:hAnsi="Arial" w:cs="Arial"/>
                <w:sz w:val="20"/>
                <w:szCs w:val="20"/>
              </w:rPr>
              <w:t>courriel</w:t>
            </w:r>
            <w:proofErr w:type="gramEnd"/>
            <w:r w:rsidR="0000778A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00778A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0778A" w:rsidRPr="00C86A8D">
              <w:rPr>
                <w:rFonts w:ascii="Arial" w:hAnsi="Arial" w:cs="Arial"/>
                <w:sz w:val="20"/>
                <w:szCs w:val="20"/>
              </w:rPr>
              <w:tab/>
              <w:t>télécopieur</w:t>
            </w:r>
            <w:r w:rsidR="0000778A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0778A" w:rsidRPr="00C86A8D">
              <w:rPr>
                <w:rFonts w:ascii="Arial" w:hAnsi="Arial" w:cs="Arial"/>
                <w:sz w:val="20"/>
                <w:szCs w:val="20"/>
              </w:rPr>
              <w:tab/>
              <w:t>huissier</w:t>
            </w:r>
            <w:r w:rsidR="0000778A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="0000778A" w:rsidRPr="00C86A8D"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00778A" w:rsidRPr="00C86A8D">
              <w:rPr>
                <w:rFonts w:ascii="Arial" w:hAnsi="Arial" w:cs="Arial"/>
                <w:sz w:val="20"/>
                <w:szCs w:val="20"/>
              </w:rPr>
              <w:tab/>
              <w:t>autre (préciser)</w:t>
            </w:r>
            <w:r w:rsidR="00A9763A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A9763A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A9763A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A9763A" w:rsidRPr="00C86A8D">
              <w:rPr>
                <w:rFonts w:ascii="Arial" w:hAnsi="Arial" w:cs="Arial"/>
                <w:sz w:val="20"/>
                <w:szCs w:val="20"/>
              </w:rPr>
            </w:r>
            <w:r w:rsidR="00A9763A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9763A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9763A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9763A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9763A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9763A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A9763A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EC0A056" w14:textId="5E0BA017" w:rsidR="0000778A" w:rsidRPr="00C86A8D" w:rsidRDefault="0000778A" w:rsidP="0088396F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t>Se référer aux coordonnées consignées sous la signature des avocats ou des parties non représentées par avocat.</w:t>
            </w:r>
          </w:p>
        </w:tc>
      </w:tr>
    </w:tbl>
    <w:p w14:paraId="1409CC4B" w14:textId="77777777" w:rsidR="004C5CFA" w:rsidRPr="00C86A8D" w:rsidRDefault="004C5CFA" w:rsidP="0088396F">
      <w:pPr>
        <w:pStyle w:val="Paragraphedeliste"/>
        <w:spacing w:before="120" w:after="120" w:line="240" w:lineRule="auto"/>
        <w:rPr>
          <w:rFonts w:ascii="Arial" w:hAnsi="Arial" w:cs="Arial"/>
          <w:bCs/>
          <w:sz w:val="20"/>
          <w:szCs w:val="20"/>
        </w:rPr>
        <w:sectPr w:rsidR="004C5CFA" w:rsidRPr="00C86A8D" w:rsidSect="00573DF1">
          <w:pgSz w:w="12240" w:h="15840"/>
          <w:pgMar w:top="720" w:right="720" w:bottom="568" w:left="720" w:header="708" w:footer="708" w:gutter="0"/>
          <w:cols w:space="708"/>
          <w:docGrid w:linePitch="360"/>
        </w:sectPr>
      </w:pPr>
    </w:p>
    <w:p w14:paraId="193CA6A6" w14:textId="77777777" w:rsidR="00044BD7" w:rsidRPr="00C86A8D" w:rsidRDefault="00044BD7" w:rsidP="0088396F">
      <w:pPr>
        <w:pStyle w:val="Paragraphedeliste"/>
        <w:spacing w:before="120" w:after="120" w:line="240" w:lineRule="auto"/>
        <w:rPr>
          <w:rFonts w:ascii="Arial" w:hAnsi="Arial" w:cs="Arial"/>
          <w:bCs/>
          <w:sz w:val="20"/>
          <w:szCs w:val="20"/>
        </w:rPr>
      </w:pPr>
    </w:p>
    <w:p w14:paraId="67B787E0" w14:textId="1DBAB735" w:rsidR="00193043" w:rsidRPr="00C86A8D" w:rsidRDefault="00F602D7" w:rsidP="00F602D7">
      <w:pPr>
        <w:pStyle w:val="Paragraphedeliste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6A8D">
        <w:rPr>
          <w:rFonts w:ascii="Arial" w:hAnsi="Arial" w:cs="Arial"/>
          <w:b/>
          <w:sz w:val="20"/>
          <w:szCs w:val="20"/>
          <w:u w:val="single"/>
        </w:rPr>
        <w:t>DÉCLARATION DES PARTIES</w:t>
      </w:r>
    </w:p>
    <w:p w14:paraId="008AD17B" w14:textId="77777777" w:rsidR="00D40BB2" w:rsidRPr="00C86A8D" w:rsidRDefault="00D40BB2" w:rsidP="00D40BB2">
      <w:pPr>
        <w:pStyle w:val="Paragraphedeliste"/>
        <w:rPr>
          <w:rFonts w:ascii="Arial" w:hAnsi="Arial" w:cs="Arial"/>
          <w:b/>
          <w:sz w:val="20"/>
          <w:szCs w:val="20"/>
          <w:u w:val="single"/>
        </w:rPr>
      </w:pPr>
    </w:p>
    <w:p w14:paraId="6AF50351" w14:textId="689A42D9" w:rsidR="00F602D7" w:rsidRPr="00C86A8D" w:rsidRDefault="00F602D7" w:rsidP="00F602D7">
      <w:pPr>
        <w:pStyle w:val="Paragraphedeliste"/>
        <w:rPr>
          <w:rFonts w:ascii="Arial" w:hAnsi="Arial" w:cs="Arial"/>
          <w:b/>
          <w:sz w:val="20"/>
          <w:szCs w:val="20"/>
        </w:rPr>
      </w:pPr>
      <w:r w:rsidRPr="00C86A8D">
        <w:rPr>
          <w:rFonts w:ascii="Arial" w:hAnsi="Arial" w:cs="Arial"/>
          <w:b/>
          <w:sz w:val="20"/>
          <w:szCs w:val="20"/>
        </w:rPr>
        <w:t>Les parties, ou leurs avocats, déclarent :</w:t>
      </w:r>
    </w:p>
    <w:p w14:paraId="0760F918" w14:textId="77777777" w:rsidR="00193043" w:rsidRPr="00C86A8D" w:rsidRDefault="00193043" w:rsidP="000334A6">
      <w:pPr>
        <w:pStyle w:val="Paragraphedeliste"/>
        <w:jc w:val="both"/>
        <w:rPr>
          <w:rFonts w:ascii="Arial" w:hAnsi="Arial" w:cs="Arial"/>
          <w:bCs/>
          <w:sz w:val="20"/>
          <w:szCs w:val="20"/>
        </w:rPr>
      </w:pPr>
    </w:p>
    <w:p w14:paraId="592300DE" w14:textId="36E0B2F1" w:rsidR="00015264" w:rsidRPr="00C86A8D" w:rsidRDefault="00015264" w:rsidP="000334A6">
      <w:pPr>
        <w:pStyle w:val="Paragraphedeliste"/>
        <w:numPr>
          <w:ilvl w:val="0"/>
          <w:numId w:val="25"/>
        </w:numPr>
        <w:ind w:hanging="731"/>
        <w:contextualSpacing w:val="0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C86A8D">
        <w:rPr>
          <w:rFonts w:ascii="Arial" w:hAnsi="Arial" w:cs="Arial"/>
          <w:bCs/>
          <w:sz w:val="20"/>
          <w:szCs w:val="20"/>
        </w:rPr>
        <w:t>avoir</w:t>
      </w:r>
      <w:proofErr w:type="gramEnd"/>
      <w:r w:rsidRPr="00C86A8D">
        <w:rPr>
          <w:rFonts w:ascii="Arial" w:hAnsi="Arial" w:cs="Arial"/>
          <w:bCs/>
          <w:sz w:val="20"/>
          <w:szCs w:val="20"/>
        </w:rPr>
        <w:t xml:space="preserve"> considéré le recours aux modes privés de prévention et de règlement des différends;</w:t>
      </w:r>
    </w:p>
    <w:p w14:paraId="2EE519D8" w14:textId="1D4D77B3" w:rsidR="00015264" w:rsidRPr="00C86A8D" w:rsidRDefault="00015264" w:rsidP="000334A6">
      <w:pPr>
        <w:pStyle w:val="Paragraphedeliste"/>
        <w:numPr>
          <w:ilvl w:val="0"/>
          <w:numId w:val="25"/>
        </w:numPr>
        <w:ind w:hanging="731"/>
        <w:contextualSpacing w:val="0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C86A8D">
        <w:rPr>
          <w:rFonts w:ascii="Arial" w:hAnsi="Arial" w:cs="Arial"/>
          <w:bCs/>
          <w:sz w:val="20"/>
          <w:szCs w:val="20"/>
        </w:rPr>
        <w:t>s’être</w:t>
      </w:r>
      <w:proofErr w:type="gramEnd"/>
      <w:r w:rsidRPr="00C86A8D">
        <w:rPr>
          <w:rFonts w:ascii="Arial" w:hAnsi="Arial" w:cs="Arial"/>
          <w:bCs/>
          <w:sz w:val="20"/>
          <w:szCs w:val="20"/>
        </w:rPr>
        <w:t xml:space="preserve"> entendus quant aux modalités, conventions et engagements relatifs aux opérations à effectuer pour assurer le bon déroulement de l’instance de même qu’avoir évalué le temps requis à leur réalisation et le coût prévisible des frais de justice;</w:t>
      </w:r>
    </w:p>
    <w:p w14:paraId="261D3B1A" w14:textId="3FF5D5BC" w:rsidR="00015264" w:rsidRPr="00C86A8D" w:rsidRDefault="00015264" w:rsidP="000334A6">
      <w:pPr>
        <w:pStyle w:val="Paragraphedeliste"/>
        <w:numPr>
          <w:ilvl w:val="0"/>
          <w:numId w:val="25"/>
        </w:numPr>
        <w:ind w:hanging="731"/>
        <w:contextualSpacing w:val="0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C86A8D">
        <w:rPr>
          <w:rFonts w:ascii="Arial" w:hAnsi="Arial" w:cs="Arial"/>
          <w:bCs/>
          <w:sz w:val="20"/>
          <w:szCs w:val="20"/>
        </w:rPr>
        <w:t>avoir</w:t>
      </w:r>
      <w:proofErr w:type="gramEnd"/>
      <w:r w:rsidRPr="00C86A8D">
        <w:rPr>
          <w:rFonts w:ascii="Arial" w:hAnsi="Arial" w:cs="Arial"/>
          <w:bCs/>
          <w:sz w:val="20"/>
          <w:szCs w:val="20"/>
        </w:rPr>
        <w:t xml:space="preserve"> évalué la nécessité des interrogatoires écrits ou oraux préalables à l’instruction et avoir convenu de leurs modalités et durée;</w:t>
      </w:r>
    </w:p>
    <w:p w14:paraId="4A7120CC" w14:textId="5515609E" w:rsidR="00015264" w:rsidRPr="00C86A8D" w:rsidRDefault="00015264" w:rsidP="000334A6">
      <w:pPr>
        <w:pStyle w:val="Paragraphedeliste"/>
        <w:numPr>
          <w:ilvl w:val="0"/>
          <w:numId w:val="25"/>
        </w:numPr>
        <w:ind w:hanging="731"/>
        <w:contextualSpacing w:val="0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C86A8D">
        <w:rPr>
          <w:rFonts w:ascii="Arial" w:hAnsi="Arial" w:cs="Arial"/>
          <w:bCs/>
          <w:sz w:val="20"/>
          <w:szCs w:val="20"/>
        </w:rPr>
        <w:t>avoir</w:t>
      </w:r>
      <w:proofErr w:type="gramEnd"/>
      <w:r w:rsidRPr="00C86A8D">
        <w:rPr>
          <w:rFonts w:ascii="Arial" w:hAnsi="Arial" w:cs="Arial"/>
          <w:bCs/>
          <w:sz w:val="20"/>
          <w:szCs w:val="20"/>
        </w:rPr>
        <w:t xml:space="preserve"> considéré l’opportunité de procéder par expertise commune;</w:t>
      </w:r>
    </w:p>
    <w:p w14:paraId="71040F78" w14:textId="302866A4" w:rsidR="00015264" w:rsidRPr="00C86A8D" w:rsidRDefault="00015264" w:rsidP="000334A6">
      <w:pPr>
        <w:pStyle w:val="Paragraphedeliste"/>
        <w:numPr>
          <w:ilvl w:val="0"/>
          <w:numId w:val="25"/>
        </w:numPr>
        <w:ind w:hanging="731"/>
        <w:contextualSpacing w:val="0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C86A8D">
        <w:rPr>
          <w:rFonts w:ascii="Arial" w:hAnsi="Arial" w:cs="Arial"/>
          <w:bCs/>
          <w:sz w:val="20"/>
          <w:szCs w:val="20"/>
        </w:rPr>
        <w:t>avoir</w:t>
      </w:r>
      <w:proofErr w:type="gramEnd"/>
      <w:r w:rsidRPr="00C86A8D">
        <w:rPr>
          <w:rFonts w:ascii="Arial" w:hAnsi="Arial" w:cs="Arial"/>
          <w:bCs/>
          <w:sz w:val="20"/>
          <w:szCs w:val="20"/>
        </w:rPr>
        <w:t xml:space="preserve"> discuté des questions en litige à être précisées lors de la demande d’instruction pour instruction et jugement;</w:t>
      </w:r>
    </w:p>
    <w:p w14:paraId="43D254DF" w14:textId="18F661DF" w:rsidR="00015264" w:rsidRPr="00C86A8D" w:rsidRDefault="00015264" w:rsidP="000334A6">
      <w:pPr>
        <w:pStyle w:val="Paragraphedeliste"/>
        <w:numPr>
          <w:ilvl w:val="0"/>
          <w:numId w:val="25"/>
        </w:numPr>
        <w:ind w:hanging="731"/>
        <w:contextualSpacing w:val="0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C86A8D">
        <w:rPr>
          <w:rFonts w:ascii="Arial" w:hAnsi="Arial" w:cs="Arial"/>
          <w:bCs/>
          <w:sz w:val="20"/>
          <w:szCs w:val="20"/>
        </w:rPr>
        <w:t>s’engager</w:t>
      </w:r>
      <w:proofErr w:type="gramEnd"/>
      <w:r w:rsidRPr="00C86A8D">
        <w:rPr>
          <w:rFonts w:ascii="Arial" w:hAnsi="Arial" w:cs="Arial"/>
          <w:bCs/>
          <w:sz w:val="20"/>
          <w:szCs w:val="20"/>
        </w:rPr>
        <w:t xml:space="preserve"> à respecter les échéances prévues au protocole de l’instance et reconnaître que le non-respect du protocole de l’instance constitue un manquement qui pourrait être sanctionné par le tribunal;</w:t>
      </w:r>
    </w:p>
    <w:p w14:paraId="4D93580C" w14:textId="175B9932" w:rsidR="00193043" w:rsidRPr="00C86A8D" w:rsidRDefault="00015264" w:rsidP="00C47F9D">
      <w:pPr>
        <w:pStyle w:val="Paragraphedeliste"/>
        <w:numPr>
          <w:ilvl w:val="0"/>
          <w:numId w:val="25"/>
        </w:numPr>
        <w:ind w:hanging="731"/>
        <w:contextualSpacing w:val="0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C86A8D">
        <w:rPr>
          <w:rFonts w:ascii="Arial" w:hAnsi="Arial" w:cs="Arial"/>
          <w:bCs/>
          <w:sz w:val="20"/>
          <w:szCs w:val="20"/>
        </w:rPr>
        <w:t>que</w:t>
      </w:r>
      <w:proofErr w:type="gramEnd"/>
      <w:r w:rsidRPr="00C86A8D">
        <w:rPr>
          <w:rFonts w:ascii="Arial" w:hAnsi="Arial" w:cs="Arial"/>
          <w:bCs/>
          <w:sz w:val="20"/>
          <w:szCs w:val="20"/>
        </w:rPr>
        <w:t xml:space="preserve"> le protocole de l’instance a été notifié aux parties, le cas échéant.</w:t>
      </w: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4343"/>
        <w:gridCol w:w="851"/>
        <w:gridCol w:w="4343"/>
      </w:tblGrid>
      <w:tr w:rsidR="00A9763A" w:rsidRPr="00C86A8D" w14:paraId="60101B27" w14:textId="77777777" w:rsidTr="00F85817">
        <w:tc>
          <w:tcPr>
            <w:tcW w:w="95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00F6FD" w14:textId="38DD750D" w:rsidR="00A9763A" w:rsidRPr="00C86A8D" w:rsidRDefault="00A9763A" w:rsidP="00A9763A">
            <w:pPr>
              <w:tabs>
                <w:tab w:val="left" w:pos="608"/>
              </w:tabs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bCs/>
                <w:sz w:val="20"/>
                <w:szCs w:val="20"/>
              </w:rPr>
              <w:t xml:space="preserve">, le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B965B0" w:rsidRPr="00C86A8D" w14:paraId="7FE05281" w14:textId="77777777" w:rsidTr="00A9763A"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14:paraId="64EE9FCD" w14:textId="77777777" w:rsidR="00B965B0" w:rsidRPr="00C86A8D" w:rsidRDefault="00B965B0" w:rsidP="00A47FFB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5856FF" w14:textId="77777777" w:rsidR="00B965B0" w:rsidRPr="00C86A8D" w:rsidRDefault="00B965B0" w:rsidP="00A47FFB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14:paraId="3175663F" w14:textId="2287A882" w:rsidR="00B965B0" w:rsidRPr="00C86A8D" w:rsidRDefault="00B965B0" w:rsidP="00A47FFB">
            <w:pPr>
              <w:ind w:left="23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965B0" w:rsidRPr="00C86A8D" w14:paraId="5B079F2D" w14:textId="77777777" w:rsidTr="00A9763A"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14:paraId="52D62C9F" w14:textId="77777777" w:rsidR="00A9763A" w:rsidRDefault="00A9763A" w:rsidP="00A9763A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73B1D9C6" w14:textId="6F9C1B74" w:rsidR="00A9763A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EC3601F" w14:textId="71D3DF20" w:rsidR="00A9763A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Prénom et nom en lettres moulées</w:t>
            </w:r>
          </w:p>
          <w:p w14:paraId="0CFE74C7" w14:textId="6405D4D8" w:rsidR="00A9763A" w:rsidRPr="00C86A8D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Cs/>
                <w:sz w:val="20"/>
                <w:szCs w:val="20"/>
              </w:rPr>
              <w:t>Partie demanderesse</w:t>
            </w:r>
          </w:p>
          <w:p w14:paraId="5FA77BE8" w14:textId="77777777" w:rsidR="00A9763A" w:rsidRDefault="00A9763A" w:rsidP="00A9763A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25CAFA3" w14:textId="77777777" w:rsidR="00A9763A" w:rsidRDefault="00A9763A" w:rsidP="00A9763A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2732646" w14:textId="55C41D5E" w:rsidR="00B965B0" w:rsidRPr="00C86A8D" w:rsidRDefault="00B965B0" w:rsidP="000A0D5A">
            <w:pPr>
              <w:spacing w:before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C86A8D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e</w:t>
            </w:r>
            <w:r w:rsidRPr="00C86A8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A050C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A050C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A050C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A050C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A050C"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A050C"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A215672" w14:textId="654B9583" w:rsidR="00B965B0" w:rsidRPr="00C86A8D" w:rsidRDefault="004A050C" w:rsidP="000A0D5A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Avocat(e)(s)"/>
                  </w:textInput>
                </w:ffData>
              </w:fldChar>
            </w:r>
            <w:bookmarkStart w:id="10" w:name="Texte11"/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Avocat(e)(s)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="00B965B0" w:rsidRPr="00C86A8D">
              <w:rPr>
                <w:rFonts w:ascii="Arial" w:hAnsi="Arial" w:cs="Arial"/>
                <w:bCs/>
                <w:sz w:val="20"/>
                <w:szCs w:val="20"/>
              </w:rPr>
              <w:t xml:space="preserve"> de la partie </w:t>
            </w:r>
            <w:r w:rsidR="006E0F13" w:rsidRPr="00C86A8D">
              <w:rPr>
                <w:rFonts w:ascii="Arial" w:hAnsi="Arial" w:cs="Arial"/>
                <w:bCs/>
                <w:sz w:val="20"/>
                <w:szCs w:val="20"/>
              </w:rPr>
              <w:t>demanderesse</w:t>
            </w:r>
          </w:p>
          <w:p w14:paraId="76902AF6" w14:textId="3AE7DC99" w:rsidR="00A9763A" w:rsidRPr="00280E92" w:rsidRDefault="00A9763A" w:rsidP="00280E92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52AB15" w14:textId="77777777" w:rsidR="00B965B0" w:rsidRPr="00C86A8D" w:rsidRDefault="00B965B0" w:rsidP="000A0D5A">
            <w:pPr>
              <w:spacing w:before="120" w:after="120"/>
              <w:ind w:right="1363"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 w14:paraId="1179B5E6" w14:textId="77777777" w:rsidR="00A9763A" w:rsidRDefault="00A9763A" w:rsidP="00A9763A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4D15AF0D" w14:textId="77777777" w:rsidR="00A9763A" w:rsidRDefault="00A9763A" w:rsidP="00A9763A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718DE76E" w14:textId="26291790" w:rsidR="00A9763A" w:rsidRPr="00C86A8D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Cs/>
                <w:sz w:val="20"/>
                <w:szCs w:val="20"/>
              </w:rPr>
              <w:t>________________________________</w:t>
            </w:r>
          </w:p>
          <w:p w14:paraId="6BF45DDF" w14:textId="77777777" w:rsidR="00A9763A" w:rsidRPr="00C86A8D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Signature</w:t>
            </w:r>
          </w:p>
          <w:p w14:paraId="1A5DF999" w14:textId="77777777" w:rsidR="00A9763A" w:rsidRDefault="00A9763A" w:rsidP="00A9763A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995755C" w14:textId="77777777" w:rsidR="00A9763A" w:rsidRDefault="00A9763A" w:rsidP="00A9763A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0267D27" w14:textId="77777777" w:rsidR="00A9763A" w:rsidRDefault="00A9763A" w:rsidP="00A9763A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4F4279" w14:textId="6BACA727" w:rsidR="00A9763A" w:rsidRPr="00C86A8D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Cs/>
                <w:sz w:val="20"/>
                <w:szCs w:val="20"/>
              </w:rPr>
              <w:t>________________________________</w:t>
            </w:r>
          </w:p>
          <w:p w14:paraId="57B5DA72" w14:textId="77777777" w:rsidR="00A9763A" w:rsidRPr="00C86A8D" w:rsidRDefault="00A9763A" w:rsidP="00A9763A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Signature</w:t>
            </w:r>
          </w:p>
          <w:p w14:paraId="026E42DC" w14:textId="768A33FB" w:rsidR="00B965B0" w:rsidRPr="00C86A8D" w:rsidRDefault="00B965B0" w:rsidP="00D53FDD">
            <w:pPr>
              <w:ind w:left="23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ECC27A3" w14:textId="77777777" w:rsidR="00B965B0" w:rsidRPr="00C86A8D" w:rsidRDefault="00B965B0" w:rsidP="000A0D5A">
      <w:pPr>
        <w:ind w:firstLine="567"/>
        <w:jc w:val="right"/>
        <w:rPr>
          <w:rFonts w:ascii="Arial" w:hAnsi="Arial" w:cs="Arial"/>
          <w:bCs/>
          <w:sz w:val="20"/>
          <w:szCs w:val="20"/>
        </w:rPr>
      </w:pP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4383"/>
        <w:gridCol w:w="851"/>
        <w:gridCol w:w="4343"/>
      </w:tblGrid>
      <w:tr w:rsidR="00A9763A" w:rsidRPr="00C86A8D" w14:paraId="5F252503" w14:textId="77777777" w:rsidTr="003F0EF4">
        <w:tc>
          <w:tcPr>
            <w:tcW w:w="90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B663F3" w14:textId="4AC8AF93" w:rsidR="00A9763A" w:rsidRPr="00C86A8D" w:rsidRDefault="00A9763A" w:rsidP="00A9763A">
            <w:pPr>
              <w:tabs>
                <w:tab w:val="left" w:pos="608"/>
              </w:tabs>
              <w:spacing w:before="120" w:after="120"/>
              <w:ind w:left="19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bCs/>
                <w:sz w:val="20"/>
                <w:szCs w:val="20"/>
              </w:rPr>
              <w:t xml:space="preserve">, le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65B0" w:rsidRPr="00C86A8D" w14:paraId="67EA7656" w14:textId="77777777" w:rsidTr="00A9763A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</w:tcPr>
          <w:p w14:paraId="2F09C5B9" w14:textId="77777777" w:rsidR="00B965B0" w:rsidRPr="00C86A8D" w:rsidRDefault="00B965B0" w:rsidP="00A47FFB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F317AF" w14:textId="77777777" w:rsidR="00B965B0" w:rsidRPr="00C86A8D" w:rsidRDefault="00B965B0" w:rsidP="00A47FFB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14:paraId="1CE0675F" w14:textId="77777777" w:rsidR="00B965B0" w:rsidRPr="00C86A8D" w:rsidRDefault="00B965B0" w:rsidP="00A47FFB">
            <w:pPr>
              <w:ind w:left="19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965B0" w:rsidRPr="00B278A5" w14:paraId="10BE8627" w14:textId="77777777" w:rsidTr="00A9763A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</w:tcPr>
          <w:p w14:paraId="0641ACA9" w14:textId="77777777" w:rsidR="00280E92" w:rsidRDefault="00280E92" w:rsidP="00280E92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20898293" w14:textId="77777777" w:rsidR="00280E92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662F733" w14:textId="77777777" w:rsidR="00280E92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Prénom et nom en lettres moulées</w:t>
            </w:r>
          </w:p>
          <w:p w14:paraId="2DB24967" w14:textId="4DD169A5" w:rsidR="00280E92" w:rsidRPr="00C86A8D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Cs/>
                <w:sz w:val="20"/>
                <w:szCs w:val="20"/>
              </w:rPr>
              <w:t>Partie d</w:t>
            </w:r>
            <w:r>
              <w:rPr>
                <w:rFonts w:ascii="Arial" w:hAnsi="Arial" w:cs="Arial"/>
                <w:bCs/>
                <w:sz w:val="20"/>
                <w:szCs w:val="20"/>
              </w:rPr>
              <w:t>éfenderesse</w:t>
            </w:r>
          </w:p>
          <w:p w14:paraId="2BB6C125" w14:textId="77777777" w:rsidR="00280E92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D1C8248" w14:textId="77777777" w:rsidR="00280E92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9BED5D3" w14:textId="77777777" w:rsidR="00280E92" w:rsidRPr="00C86A8D" w:rsidRDefault="00280E92" w:rsidP="00280E92">
            <w:pPr>
              <w:spacing w:before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C86A8D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e</w:t>
            </w:r>
            <w:r w:rsidRPr="00C86A8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91DFF67" w14:textId="78A73576" w:rsidR="00280E92" w:rsidRPr="00C86A8D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>
                    <w:default w:val="Avocat(e)(s)"/>
                  </w:textInput>
                </w:ffData>
              </w:fldChar>
            </w:r>
            <w:r w:rsidRPr="00C86A8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6A8D">
              <w:rPr>
                <w:rFonts w:ascii="Arial" w:hAnsi="Arial" w:cs="Arial"/>
                <w:sz w:val="20"/>
                <w:szCs w:val="20"/>
              </w:rPr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6A8D">
              <w:rPr>
                <w:rFonts w:ascii="Arial" w:hAnsi="Arial" w:cs="Arial"/>
                <w:noProof/>
                <w:sz w:val="20"/>
                <w:szCs w:val="20"/>
              </w:rPr>
              <w:t>Avocat(e)(s)</w:t>
            </w:r>
            <w:r w:rsidRPr="00C86A8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86A8D">
              <w:rPr>
                <w:rFonts w:ascii="Arial" w:hAnsi="Arial" w:cs="Arial"/>
                <w:bCs/>
                <w:sz w:val="20"/>
                <w:szCs w:val="20"/>
              </w:rPr>
              <w:t xml:space="preserve"> de la partie d</w:t>
            </w:r>
            <w:r>
              <w:rPr>
                <w:rFonts w:ascii="Arial" w:hAnsi="Arial" w:cs="Arial"/>
                <w:bCs/>
                <w:sz w:val="20"/>
                <w:szCs w:val="20"/>
              </w:rPr>
              <w:t>éfenderesse</w:t>
            </w:r>
          </w:p>
          <w:p w14:paraId="1BD1E77D" w14:textId="6C06A5A2" w:rsidR="00B965B0" w:rsidRPr="00C86A8D" w:rsidRDefault="00B965B0" w:rsidP="00280E92">
            <w:pPr>
              <w:ind w:left="60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AA55B0" w14:textId="77777777" w:rsidR="00B965B0" w:rsidRPr="00C86A8D" w:rsidRDefault="00B965B0" w:rsidP="000A0D5A">
            <w:pPr>
              <w:spacing w:before="120" w:after="120"/>
              <w:ind w:right="1363"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14:paraId="08284278" w14:textId="77777777" w:rsidR="00280E92" w:rsidRDefault="00280E92" w:rsidP="00280E92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0B8ABA9B" w14:textId="77777777" w:rsidR="00280E92" w:rsidRDefault="00280E92" w:rsidP="00280E92">
            <w:pPr>
              <w:ind w:firstLine="567"/>
              <w:rPr>
                <w:rFonts w:ascii="Arial" w:hAnsi="Arial" w:cs="Arial"/>
                <w:sz w:val="20"/>
                <w:szCs w:val="20"/>
              </w:rPr>
            </w:pPr>
          </w:p>
          <w:p w14:paraId="64258AF2" w14:textId="77777777" w:rsidR="00280E92" w:rsidRPr="00C86A8D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Cs/>
                <w:sz w:val="20"/>
                <w:szCs w:val="20"/>
              </w:rPr>
              <w:t>________________________________</w:t>
            </w:r>
          </w:p>
          <w:p w14:paraId="0F50606D" w14:textId="77777777" w:rsidR="00280E92" w:rsidRPr="00C86A8D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Signature</w:t>
            </w:r>
          </w:p>
          <w:p w14:paraId="198FE867" w14:textId="77777777" w:rsidR="00280E92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0D370BD" w14:textId="77777777" w:rsidR="00280E92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A98DAC8" w14:textId="77777777" w:rsidR="00280E92" w:rsidRDefault="00280E92" w:rsidP="00280E92">
            <w:pPr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50DCF26" w14:textId="77777777" w:rsidR="00280E92" w:rsidRPr="00C86A8D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 w:rsidRPr="00C86A8D">
              <w:rPr>
                <w:rFonts w:ascii="Arial" w:hAnsi="Arial" w:cs="Arial"/>
                <w:bCs/>
                <w:sz w:val="20"/>
                <w:szCs w:val="20"/>
              </w:rPr>
              <w:t>________________________________</w:t>
            </w:r>
          </w:p>
          <w:p w14:paraId="1DD0A9E4" w14:textId="77777777" w:rsidR="00280E92" w:rsidRPr="00C86A8D" w:rsidRDefault="00280E92" w:rsidP="00280E92">
            <w:pPr>
              <w:spacing w:before="120" w:after="120"/>
              <w:ind w:firstLine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Signature</w:t>
            </w:r>
          </w:p>
          <w:p w14:paraId="7DE336E9" w14:textId="065F1153" w:rsidR="00B965B0" w:rsidRPr="00B278A5" w:rsidRDefault="00B965B0" w:rsidP="00D53FDD">
            <w:pPr>
              <w:ind w:left="19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19D9641" w14:textId="77777777" w:rsidR="00B965B0" w:rsidRPr="00B278A5" w:rsidRDefault="00B965B0" w:rsidP="00B965B0">
      <w:pPr>
        <w:jc w:val="right"/>
        <w:rPr>
          <w:rFonts w:ascii="Arial" w:hAnsi="Arial" w:cs="Arial"/>
          <w:bCs/>
          <w:sz w:val="20"/>
          <w:szCs w:val="20"/>
        </w:rPr>
      </w:pPr>
    </w:p>
    <w:sectPr w:rsidR="00B965B0" w:rsidRPr="00B278A5" w:rsidSect="00573DF1">
      <w:pgSz w:w="12240" w:h="15840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FF86" w14:textId="77777777" w:rsidR="00A42906" w:rsidRDefault="00A42906" w:rsidP="00FE4311">
      <w:pPr>
        <w:spacing w:after="0" w:line="240" w:lineRule="auto"/>
      </w:pPr>
      <w:r>
        <w:separator/>
      </w:r>
    </w:p>
  </w:endnote>
  <w:endnote w:type="continuationSeparator" w:id="0">
    <w:p w14:paraId="1A4569F2" w14:textId="77777777" w:rsidR="00A42906" w:rsidRDefault="00A42906" w:rsidP="00FE4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353176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044D393E" w14:textId="2A75E314" w:rsidR="00B36365" w:rsidRPr="0083631F" w:rsidRDefault="00B22929" w:rsidP="0083631F">
        <w:pPr>
          <w:pStyle w:val="Pieddepage"/>
          <w:tabs>
            <w:tab w:val="clear" w:pos="8640"/>
            <w:tab w:val="right" w:pos="9923"/>
          </w:tabs>
          <w:rPr>
            <w:rFonts w:ascii="Arial" w:hAnsi="Arial" w:cs="Arial"/>
            <w:sz w:val="20"/>
            <w:szCs w:val="20"/>
          </w:rPr>
        </w:pPr>
        <w:r w:rsidRPr="00B22929">
          <w:rPr>
            <w:rFonts w:ascii="Arial" w:hAnsi="Arial" w:cs="Arial"/>
            <w:sz w:val="20"/>
            <w:szCs w:val="20"/>
          </w:rPr>
          <w:t>SJ-1328 (202</w:t>
        </w:r>
        <w:r w:rsidR="00B232B2">
          <w:rPr>
            <w:rFonts w:ascii="Arial" w:hAnsi="Arial" w:cs="Arial"/>
            <w:sz w:val="20"/>
            <w:szCs w:val="20"/>
          </w:rPr>
          <w:t>6</w:t>
        </w:r>
        <w:r w:rsidRPr="00B22929">
          <w:rPr>
            <w:rFonts w:ascii="Arial" w:hAnsi="Arial" w:cs="Arial"/>
            <w:sz w:val="20"/>
            <w:szCs w:val="20"/>
          </w:rPr>
          <w:t>-</w:t>
        </w:r>
        <w:r w:rsidR="00194D99">
          <w:rPr>
            <w:rFonts w:ascii="Arial" w:hAnsi="Arial" w:cs="Arial"/>
            <w:sz w:val="20"/>
            <w:szCs w:val="20"/>
          </w:rPr>
          <w:t>0</w:t>
        </w:r>
        <w:r w:rsidR="00014240">
          <w:rPr>
            <w:rFonts w:ascii="Arial" w:hAnsi="Arial" w:cs="Arial"/>
            <w:sz w:val="20"/>
            <w:szCs w:val="20"/>
          </w:rPr>
          <w:t>7</w:t>
        </w:r>
        <w:r w:rsidRPr="00B22929">
          <w:rPr>
            <w:rFonts w:ascii="Arial" w:hAnsi="Arial" w:cs="Arial"/>
            <w:sz w:val="20"/>
            <w:szCs w:val="20"/>
          </w:rPr>
          <w:t>)</w:t>
        </w:r>
        <w:r w:rsidRPr="00B22929">
          <w:rPr>
            <w:rFonts w:ascii="Arial" w:hAnsi="Arial" w:cs="Arial"/>
            <w:sz w:val="20"/>
            <w:szCs w:val="20"/>
          </w:rPr>
          <w:tab/>
        </w:r>
        <w:r w:rsidRPr="00B22929">
          <w:rPr>
            <w:rFonts w:ascii="Arial" w:hAnsi="Arial" w:cs="Arial"/>
            <w:sz w:val="20"/>
            <w:szCs w:val="20"/>
          </w:rPr>
          <w:tab/>
        </w:r>
        <w:r w:rsidRPr="00B22929">
          <w:rPr>
            <w:rFonts w:ascii="Arial" w:hAnsi="Arial" w:cs="Arial"/>
            <w:sz w:val="20"/>
            <w:szCs w:val="20"/>
          </w:rPr>
          <w:tab/>
        </w:r>
        <w:r w:rsidRPr="00B22929">
          <w:rPr>
            <w:rFonts w:ascii="Arial" w:hAnsi="Arial" w:cs="Arial"/>
            <w:sz w:val="20"/>
            <w:szCs w:val="20"/>
          </w:rPr>
          <w:fldChar w:fldCharType="begin"/>
        </w:r>
        <w:r w:rsidRPr="00B22929">
          <w:rPr>
            <w:rFonts w:ascii="Arial" w:hAnsi="Arial" w:cs="Arial"/>
            <w:sz w:val="20"/>
            <w:szCs w:val="20"/>
          </w:rPr>
          <w:instrText>PAGE   \* MERGEFORMAT</w:instrText>
        </w:r>
        <w:r w:rsidRPr="00B22929">
          <w:rPr>
            <w:rFonts w:ascii="Arial" w:hAnsi="Arial" w:cs="Arial"/>
            <w:sz w:val="20"/>
            <w:szCs w:val="20"/>
          </w:rPr>
          <w:fldChar w:fldCharType="separate"/>
        </w:r>
        <w:r w:rsidRPr="00B22929">
          <w:rPr>
            <w:rFonts w:ascii="Arial" w:hAnsi="Arial" w:cs="Arial"/>
            <w:sz w:val="20"/>
            <w:szCs w:val="20"/>
            <w:lang w:val="fr-FR"/>
          </w:rPr>
          <w:t>1</w:t>
        </w:r>
        <w:r w:rsidRPr="00B22929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48FB3" w14:textId="77777777" w:rsidR="00A42906" w:rsidRDefault="00A42906" w:rsidP="00FE4311">
      <w:pPr>
        <w:spacing w:after="0" w:line="240" w:lineRule="auto"/>
      </w:pPr>
      <w:r>
        <w:separator/>
      </w:r>
    </w:p>
  </w:footnote>
  <w:footnote w:type="continuationSeparator" w:id="0">
    <w:p w14:paraId="65BC9F36" w14:textId="77777777" w:rsidR="00A42906" w:rsidRDefault="00A42906" w:rsidP="00FE4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5D3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4CB2"/>
    <w:multiLevelType w:val="hybridMultilevel"/>
    <w:tmpl w:val="F1DC43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84F7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47F3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734B5"/>
    <w:multiLevelType w:val="hybridMultilevel"/>
    <w:tmpl w:val="67E08EC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A33D2"/>
    <w:multiLevelType w:val="hybridMultilevel"/>
    <w:tmpl w:val="D8DCF84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04C68"/>
    <w:multiLevelType w:val="hybridMultilevel"/>
    <w:tmpl w:val="709EEE8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64A0E"/>
    <w:multiLevelType w:val="hybridMultilevel"/>
    <w:tmpl w:val="B26079D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8440B"/>
    <w:multiLevelType w:val="hybridMultilevel"/>
    <w:tmpl w:val="536A891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102A7"/>
    <w:multiLevelType w:val="hybridMultilevel"/>
    <w:tmpl w:val="C2D286AE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5A3E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26E6A"/>
    <w:multiLevelType w:val="hybridMultilevel"/>
    <w:tmpl w:val="1E0E4D08"/>
    <w:lvl w:ilvl="0" w:tplc="5CB880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D4B9F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22A67"/>
    <w:multiLevelType w:val="hybridMultilevel"/>
    <w:tmpl w:val="AA727B5E"/>
    <w:lvl w:ilvl="0" w:tplc="011A99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F5585A"/>
    <w:multiLevelType w:val="hybridMultilevel"/>
    <w:tmpl w:val="ED3A852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7579B"/>
    <w:multiLevelType w:val="hybridMultilevel"/>
    <w:tmpl w:val="D8DCF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70D2C"/>
    <w:multiLevelType w:val="hybridMultilevel"/>
    <w:tmpl w:val="911A04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2646E"/>
    <w:multiLevelType w:val="hybridMultilevel"/>
    <w:tmpl w:val="D87A773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B4D5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F1094"/>
    <w:multiLevelType w:val="hybridMultilevel"/>
    <w:tmpl w:val="8244DE1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6277D8"/>
    <w:multiLevelType w:val="hybridMultilevel"/>
    <w:tmpl w:val="F3605FFC"/>
    <w:lvl w:ilvl="0" w:tplc="538ED94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B00999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CE4504"/>
    <w:multiLevelType w:val="hybridMultilevel"/>
    <w:tmpl w:val="FB5CBF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C65572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D773A"/>
    <w:multiLevelType w:val="hybridMultilevel"/>
    <w:tmpl w:val="F5FAF8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BC1A91"/>
    <w:multiLevelType w:val="hybridMultilevel"/>
    <w:tmpl w:val="591857CC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B6E76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CF2897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E71DB"/>
    <w:multiLevelType w:val="hybridMultilevel"/>
    <w:tmpl w:val="832C9DD6"/>
    <w:lvl w:ilvl="0" w:tplc="ACDA9BCE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376EE"/>
    <w:multiLevelType w:val="hybridMultilevel"/>
    <w:tmpl w:val="1B945382"/>
    <w:lvl w:ilvl="0" w:tplc="A2FC228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20EC9"/>
    <w:multiLevelType w:val="hybridMultilevel"/>
    <w:tmpl w:val="D3D639F8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96C16"/>
    <w:multiLevelType w:val="hybridMultilevel"/>
    <w:tmpl w:val="01FEAD2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400DD2"/>
    <w:multiLevelType w:val="hybridMultilevel"/>
    <w:tmpl w:val="644AD77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C0A07"/>
    <w:multiLevelType w:val="hybridMultilevel"/>
    <w:tmpl w:val="591857C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8D2ED2"/>
    <w:multiLevelType w:val="hybridMultilevel"/>
    <w:tmpl w:val="D02CDB7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F81FBA"/>
    <w:multiLevelType w:val="hybridMultilevel"/>
    <w:tmpl w:val="BD8AE8A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7842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770272">
    <w:abstractNumId w:val="32"/>
  </w:num>
  <w:num w:numId="2" w16cid:durableId="710961769">
    <w:abstractNumId w:val="5"/>
  </w:num>
  <w:num w:numId="3" w16cid:durableId="2107798940">
    <w:abstractNumId w:val="16"/>
  </w:num>
  <w:num w:numId="4" w16cid:durableId="1795295143">
    <w:abstractNumId w:val="25"/>
  </w:num>
  <w:num w:numId="5" w16cid:durableId="1159342089">
    <w:abstractNumId w:val="9"/>
  </w:num>
  <w:num w:numId="6" w16cid:durableId="381296176">
    <w:abstractNumId w:val="15"/>
  </w:num>
  <w:num w:numId="7" w16cid:durableId="1252622008">
    <w:abstractNumId w:val="4"/>
  </w:num>
  <w:num w:numId="8" w16cid:durableId="1631932594">
    <w:abstractNumId w:val="34"/>
  </w:num>
  <w:num w:numId="9" w16cid:durableId="1331634937">
    <w:abstractNumId w:val="14"/>
  </w:num>
  <w:num w:numId="10" w16cid:durableId="215243857">
    <w:abstractNumId w:val="17"/>
  </w:num>
  <w:num w:numId="11" w16cid:durableId="1125274612">
    <w:abstractNumId w:val="18"/>
  </w:num>
  <w:num w:numId="12" w16cid:durableId="1851984247">
    <w:abstractNumId w:val="2"/>
  </w:num>
  <w:num w:numId="13" w16cid:durableId="1141003710">
    <w:abstractNumId w:val="11"/>
  </w:num>
  <w:num w:numId="14" w16cid:durableId="1155802161">
    <w:abstractNumId w:val="20"/>
  </w:num>
  <w:num w:numId="15" w16cid:durableId="1627271423">
    <w:abstractNumId w:val="29"/>
  </w:num>
  <w:num w:numId="16" w16cid:durableId="1298074567">
    <w:abstractNumId w:val="3"/>
  </w:num>
  <w:num w:numId="17" w16cid:durableId="757486192">
    <w:abstractNumId w:val="7"/>
  </w:num>
  <w:num w:numId="18" w16cid:durableId="1778136560">
    <w:abstractNumId w:val="26"/>
  </w:num>
  <w:num w:numId="19" w16cid:durableId="1865051022">
    <w:abstractNumId w:val="35"/>
  </w:num>
  <w:num w:numId="20" w16cid:durableId="2076201565">
    <w:abstractNumId w:val="36"/>
  </w:num>
  <w:num w:numId="21" w16cid:durableId="1364866512">
    <w:abstractNumId w:val="27"/>
  </w:num>
  <w:num w:numId="22" w16cid:durableId="1805807723">
    <w:abstractNumId w:val="0"/>
  </w:num>
  <w:num w:numId="23" w16cid:durableId="1128546381">
    <w:abstractNumId w:val="23"/>
  </w:num>
  <w:num w:numId="24" w16cid:durableId="170918624">
    <w:abstractNumId w:val="10"/>
  </w:num>
  <w:num w:numId="25" w16cid:durableId="14961556">
    <w:abstractNumId w:val="19"/>
  </w:num>
  <w:num w:numId="26" w16cid:durableId="1660159866">
    <w:abstractNumId w:val="13"/>
  </w:num>
  <w:num w:numId="27" w16cid:durableId="1559438124">
    <w:abstractNumId w:val="22"/>
  </w:num>
  <w:num w:numId="28" w16cid:durableId="394359715">
    <w:abstractNumId w:val="1"/>
  </w:num>
  <w:num w:numId="29" w16cid:durableId="1489832125">
    <w:abstractNumId w:val="12"/>
  </w:num>
  <w:num w:numId="30" w16cid:durableId="1515800277">
    <w:abstractNumId w:val="21"/>
  </w:num>
  <w:num w:numId="31" w16cid:durableId="1685667041">
    <w:abstractNumId w:val="6"/>
  </w:num>
  <w:num w:numId="32" w16cid:durableId="845171623">
    <w:abstractNumId w:val="24"/>
  </w:num>
  <w:num w:numId="33" w16cid:durableId="1586527743">
    <w:abstractNumId w:val="31"/>
  </w:num>
  <w:num w:numId="34" w16cid:durableId="509881469">
    <w:abstractNumId w:val="28"/>
  </w:num>
  <w:num w:numId="35" w16cid:durableId="1468007826">
    <w:abstractNumId w:val="30"/>
  </w:num>
  <w:num w:numId="36" w16cid:durableId="1724056110">
    <w:abstractNumId w:val="33"/>
  </w:num>
  <w:num w:numId="37" w16cid:durableId="701133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AB"/>
    <w:rsid w:val="000019A7"/>
    <w:rsid w:val="00001A05"/>
    <w:rsid w:val="00003EAD"/>
    <w:rsid w:val="0000778A"/>
    <w:rsid w:val="00014240"/>
    <w:rsid w:val="00015264"/>
    <w:rsid w:val="00016789"/>
    <w:rsid w:val="00016DF8"/>
    <w:rsid w:val="000203EA"/>
    <w:rsid w:val="00021801"/>
    <w:rsid w:val="0002247E"/>
    <w:rsid w:val="000243FE"/>
    <w:rsid w:val="00031F28"/>
    <w:rsid w:val="000334A6"/>
    <w:rsid w:val="00034021"/>
    <w:rsid w:val="00042F33"/>
    <w:rsid w:val="00044BD7"/>
    <w:rsid w:val="000450D4"/>
    <w:rsid w:val="000455FA"/>
    <w:rsid w:val="00053F79"/>
    <w:rsid w:val="00057E9E"/>
    <w:rsid w:val="00063384"/>
    <w:rsid w:val="000646DC"/>
    <w:rsid w:val="00067351"/>
    <w:rsid w:val="000701B1"/>
    <w:rsid w:val="00074234"/>
    <w:rsid w:val="00075418"/>
    <w:rsid w:val="00076704"/>
    <w:rsid w:val="00077706"/>
    <w:rsid w:val="00090B36"/>
    <w:rsid w:val="000A0109"/>
    <w:rsid w:val="000A0D5A"/>
    <w:rsid w:val="000A403E"/>
    <w:rsid w:val="000A45D7"/>
    <w:rsid w:val="000B1B61"/>
    <w:rsid w:val="000B2FE4"/>
    <w:rsid w:val="000B630F"/>
    <w:rsid w:val="000C6185"/>
    <w:rsid w:val="000C7969"/>
    <w:rsid w:val="000D56C1"/>
    <w:rsid w:val="000D59E0"/>
    <w:rsid w:val="000E351B"/>
    <w:rsid w:val="000E3FE2"/>
    <w:rsid w:val="000F1397"/>
    <w:rsid w:val="000F26EB"/>
    <w:rsid w:val="001040A0"/>
    <w:rsid w:val="00114711"/>
    <w:rsid w:val="001159D7"/>
    <w:rsid w:val="00120D32"/>
    <w:rsid w:val="0012708E"/>
    <w:rsid w:val="00130CBD"/>
    <w:rsid w:val="0014156D"/>
    <w:rsid w:val="00142D4B"/>
    <w:rsid w:val="00145CB4"/>
    <w:rsid w:val="001764BB"/>
    <w:rsid w:val="00184E76"/>
    <w:rsid w:val="00190762"/>
    <w:rsid w:val="00193043"/>
    <w:rsid w:val="00193107"/>
    <w:rsid w:val="00194D99"/>
    <w:rsid w:val="001A08CC"/>
    <w:rsid w:val="001A603F"/>
    <w:rsid w:val="001B0490"/>
    <w:rsid w:val="001B181E"/>
    <w:rsid w:val="001B4D80"/>
    <w:rsid w:val="001D3DE8"/>
    <w:rsid w:val="001E0178"/>
    <w:rsid w:val="001E132E"/>
    <w:rsid w:val="001E51D1"/>
    <w:rsid w:val="001E528F"/>
    <w:rsid w:val="001F28E1"/>
    <w:rsid w:val="001F4C04"/>
    <w:rsid w:val="001F53B6"/>
    <w:rsid w:val="001F7EFF"/>
    <w:rsid w:val="00201D64"/>
    <w:rsid w:val="00205F85"/>
    <w:rsid w:val="00211333"/>
    <w:rsid w:val="00213B9A"/>
    <w:rsid w:val="00217957"/>
    <w:rsid w:val="002251AB"/>
    <w:rsid w:val="00231D14"/>
    <w:rsid w:val="0024355F"/>
    <w:rsid w:val="0026231F"/>
    <w:rsid w:val="00263C64"/>
    <w:rsid w:val="002654AD"/>
    <w:rsid w:val="00271B1B"/>
    <w:rsid w:val="00280E92"/>
    <w:rsid w:val="0028114E"/>
    <w:rsid w:val="002824A3"/>
    <w:rsid w:val="00282DA2"/>
    <w:rsid w:val="0028743C"/>
    <w:rsid w:val="00292034"/>
    <w:rsid w:val="00294830"/>
    <w:rsid w:val="002A63AA"/>
    <w:rsid w:val="002B1266"/>
    <w:rsid w:val="002B2131"/>
    <w:rsid w:val="002B6865"/>
    <w:rsid w:val="002B78E6"/>
    <w:rsid w:val="002C2A4F"/>
    <w:rsid w:val="002F0B2A"/>
    <w:rsid w:val="002F4DE9"/>
    <w:rsid w:val="00304AEB"/>
    <w:rsid w:val="003117F9"/>
    <w:rsid w:val="003148E9"/>
    <w:rsid w:val="0031720B"/>
    <w:rsid w:val="00325A37"/>
    <w:rsid w:val="00335B8B"/>
    <w:rsid w:val="00335D6F"/>
    <w:rsid w:val="00347C2B"/>
    <w:rsid w:val="00351AEE"/>
    <w:rsid w:val="003560E6"/>
    <w:rsid w:val="003628EC"/>
    <w:rsid w:val="00380E16"/>
    <w:rsid w:val="00395447"/>
    <w:rsid w:val="003B3AE3"/>
    <w:rsid w:val="003C0859"/>
    <w:rsid w:val="003C2D46"/>
    <w:rsid w:val="003D20E7"/>
    <w:rsid w:val="003D7450"/>
    <w:rsid w:val="003E11A9"/>
    <w:rsid w:val="003E739F"/>
    <w:rsid w:val="003F713A"/>
    <w:rsid w:val="00402D12"/>
    <w:rsid w:val="00403D74"/>
    <w:rsid w:val="00403E7C"/>
    <w:rsid w:val="00414991"/>
    <w:rsid w:val="00421A73"/>
    <w:rsid w:val="004325E7"/>
    <w:rsid w:val="00432E2F"/>
    <w:rsid w:val="00434C8A"/>
    <w:rsid w:val="0044541B"/>
    <w:rsid w:val="00447FE0"/>
    <w:rsid w:val="0045410F"/>
    <w:rsid w:val="00457BDB"/>
    <w:rsid w:val="00460DF6"/>
    <w:rsid w:val="00462E1D"/>
    <w:rsid w:val="0046340F"/>
    <w:rsid w:val="004678BC"/>
    <w:rsid w:val="00472E5C"/>
    <w:rsid w:val="00477AA1"/>
    <w:rsid w:val="0048766B"/>
    <w:rsid w:val="004942AF"/>
    <w:rsid w:val="004A050C"/>
    <w:rsid w:val="004A1FAD"/>
    <w:rsid w:val="004A2616"/>
    <w:rsid w:val="004A4251"/>
    <w:rsid w:val="004A587F"/>
    <w:rsid w:val="004C3BC3"/>
    <w:rsid w:val="004C5431"/>
    <w:rsid w:val="004C5CFA"/>
    <w:rsid w:val="004C762D"/>
    <w:rsid w:val="004E3170"/>
    <w:rsid w:val="004F3EB9"/>
    <w:rsid w:val="00500D1B"/>
    <w:rsid w:val="0050203F"/>
    <w:rsid w:val="005033E5"/>
    <w:rsid w:val="00505716"/>
    <w:rsid w:val="00510A99"/>
    <w:rsid w:val="005228F6"/>
    <w:rsid w:val="005271E8"/>
    <w:rsid w:val="00540362"/>
    <w:rsid w:val="00540669"/>
    <w:rsid w:val="0054585F"/>
    <w:rsid w:val="00554333"/>
    <w:rsid w:val="005550D4"/>
    <w:rsid w:val="00573DF1"/>
    <w:rsid w:val="00582B63"/>
    <w:rsid w:val="0059188B"/>
    <w:rsid w:val="00596E08"/>
    <w:rsid w:val="005B12CC"/>
    <w:rsid w:val="005B5878"/>
    <w:rsid w:val="005D1F21"/>
    <w:rsid w:val="005D2E78"/>
    <w:rsid w:val="005E043B"/>
    <w:rsid w:val="005E13E5"/>
    <w:rsid w:val="005E1F0E"/>
    <w:rsid w:val="005F1D92"/>
    <w:rsid w:val="0060342E"/>
    <w:rsid w:val="00607B80"/>
    <w:rsid w:val="00607C29"/>
    <w:rsid w:val="00610716"/>
    <w:rsid w:val="00614F2C"/>
    <w:rsid w:val="0061613B"/>
    <w:rsid w:val="00623AA5"/>
    <w:rsid w:val="00623C09"/>
    <w:rsid w:val="0062412C"/>
    <w:rsid w:val="00625FBD"/>
    <w:rsid w:val="00641EC3"/>
    <w:rsid w:val="00642FF6"/>
    <w:rsid w:val="00651756"/>
    <w:rsid w:val="0065774A"/>
    <w:rsid w:val="00657C64"/>
    <w:rsid w:val="00664D09"/>
    <w:rsid w:val="00666585"/>
    <w:rsid w:val="00667BD8"/>
    <w:rsid w:val="00682791"/>
    <w:rsid w:val="006831BA"/>
    <w:rsid w:val="00691838"/>
    <w:rsid w:val="00695E63"/>
    <w:rsid w:val="006A62D5"/>
    <w:rsid w:val="006B228E"/>
    <w:rsid w:val="006B24D9"/>
    <w:rsid w:val="006B4C75"/>
    <w:rsid w:val="006D0E62"/>
    <w:rsid w:val="006D69E9"/>
    <w:rsid w:val="006E0F13"/>
    <w:rsid w:val="006E4EAC"/>
    <w:rsid w:val="00712D08"/>
    <w:rsid w:val="00713C03"/>
    <w:rsid w:val="00714A76"/>
    <w:rsid w:val="007200F5"/>
    <w:rsid w:val="00734987"/>
    <w:rsid w:val="007362AD"/>
    <w:rsid w:val="00736330"/>
    <w:rsid w:val="007822A0"/>
    <w:rsid w:val="007838C2"/>
    <w:rsid w:val="00783ED5"/>
    <w:rsid w:val="007927E5"/>
    <w:rsid w:val="00793B33"/>
    <w:rsid w:val="007A56D4"/>
    <w:rsid w:val="007C35FA"/>
    <w:rsid w:val="007D448C"/>
    <w:rsid w:val="007D5355"/>
    <w:rsid w:val="007D59BB"/>
    <w:rsid w:val="007D7C3F"/>
    <w:rsid w:val="007E0532"/>
    <w:rsid w:val="007E2A87"/>
    <w:rsid w:val="007E36F7"/>
    <w:rsid w:val="007F06AF"/>
    <w:rsid w:val="0080043A"/>
    <w:rsid w:val="008023E1"/>
    <w:rsid w:val="00805B4E"/>
    <w:rsid w:val="00817389"/>
    <w:rsid w:val="00820EB6"/>
    <w:rsid w:val="00821AE9"/>
    <w:rsid w:val="0083631F"/>
    <w:rsid w:val="00850293"/>
    <w:rsid w:val="00850FC0"/>
    <w:rsid w:val="00862D39"/>
    <w:rsid w:val="00864305"/>
    <w:rsid w:val="008732EB"/>
    <w:rsid w:val="0087705A"/>
    <w:rsid w:val="00880ABC"/>
    <w:rsid w:val="008824E3"/>
    <w:rsid w:val="0088396F"/>
    <w:rsid w:val="00891C9C"/>
    <w:rsid w:val="00894933"/>
    <w:rsid w:val="008A2052"/>
    <w:rsid w:val="008A391F"/>
    <w:rsid w:val="008A5265"/>
    <w:rsid w:val="008A790E"/>
    <w:rsid w:val="008C23E8"/>
    <w:rsid w:val="008C440C"/>
    <w:rsid w:val="008D4C10"/>
    <w:rsid w:val="008E5D52"/>
    <w:rsid w:val="008F610F"/>
    <w:rsid w:val="00901F28"/>
    <w:rsid w:val="00913012"/>
    <w:rsid w:val="00914C88"/>
    <w:rsid w:val="00916B1A"/>
    <w:rsid w:val="0092367F"/>
    <w:rsid w:val="0092549D"/>
    <w:rsid w:val="00926419"/>
    <w:rsid w:val="00932D35"/>
    <w:rsid w:val="0094386D"/>
    <w:rsid w:val="00944562"/>
    <w:rsid w:val="00944929"/>
    <w:rsid w:val="00945AAA"/>
    <w:rsid w:val="00947A75"/>
    <w:rsid w:val="00953EB3"/>
    <w:rsid w:val="00967C71"/>
    <w:rsid w:val="00972C8D"/>
    <w:rsid w:val="0097423F"/>
    <w:rsid w:val="00975350"/>
    <w:rsid w:val="00975DEF"/>
    <w:rsid w:val="009869C4"/>
    <w:rsid w:val="00991976"/>
    <w:rsid w:val="00993622"/>
    <w:rsid w:val="00996170"/>
    <w:rsid w:val="009A3DA2"/>
    <w:rsid w:val="009A4735"/>
    <w:rsid w:val="009A663A"/>
    <w:rsid w:val="009B1C3F"/>
    <w:rsid w:val="009B4B56"/>
    <w:rsid w:val="009B6C15"/>
    <w:rsid w:val="009C1E8D"/>
    <w:rsid w:val="009C2B83"/>
    <w:rsid w:val="009C3C50"/>
    <w:rsid w:val="009C4D41"/>
    <w:rsid w:val="009C5FF1"/>
    <w:rsid w:val="009D03D3"/>
    <w:rsid w:val="009D1BE4"/>
    <w:rsid w:val="009D1C06"/>
    <w:rsid w:val="009E2077"/>
    <w:rsid w:val="009E21AA"/>
    <w:rsid w:val="009E59BC"/>
    <w:rsid w:val="009F072E"/>
    <w:rsid w:val="009F1519"/>
    <w:rsid w:val="009F69E0"/>
    <w:rsid w:val="009F70FD"/>
    <w:rsid w:val="00A00849"/>
    <w:rsid w:val="00A033F4"/>
    <w:rsid w:val="00A07EEA"/>
    <w:rsid w:val="00A13321"/>
    <w:rsid w:val="00A16DBE"/>
    <w:rsid w:val="00A21F3B"/>
    <w:rsid w:val="00A22700"/>
    <w:rsid w:val="00A31792"/>
    <w:rsid w:val="00A42906"/>
    <w:rsid w:val="00A47FFB"/>
    <w:rsid w:val="00A51F75"/>
    <w:rsid w:val="00A60FD5"/>
    <w:rsid w:val="00A61D26"/>
    <w:rsid w:val="00A67F53"/>
    <w:rsid w:val="00A81E77"/>
    <w:rsid w:val="00A84E7D"/>
    <w:rsid w:val="00A873DC"/>
    <w:rsid w:val="00A93F83"/>
    <w:rsid w:val="00A9763A"/>
    <w:rsid w:val="00AA1155"/>
    <w:rsid w:val="00AA1295"/>
    <w:rsid w:val="00AA3FEB"/>
    <w:rsid w:val="00AA5E20"/>
    <w:rsid w:val="00AB0986"/>
    <w:rsid w:val="00AB5044"/>
    <w:rsid w:val="00AC42AE"/>
    <w:rsid w:val="00AC43E5"/>
    <w:rsid w:val="00AD0C5C"/>
    <w:rsid w:val="00AD2A78"/>
    <w:rsid w:val="00AE507E"/>
    <w:rsid w:val="00B0233D"/>
    <w:rsid w:val="00B06712"/>
    <w:rsid w:val="00B15C84"/>
    <w:rsid w:val="00B22929"/>
    <w:rsid w:val="00B232B2"/>
    <w:rsid w:val="00B240B3"/>
    <w:rsid w:val="00B278A5"/>
    <w:rsid w:val="00B30AC6"/>
    <w:rsid w:val="00B36365"/>
    <w:rsid w:val="00B37B65"/>
    <w:rsid w:val="00B42F69"/>
    <w:rsid w:val="00B52BA0"/>
    <w:rsid w:val="00B53E16"/>
    <w:rsid w:val="00B55083"/>
    <w:rsid w:val="00B56902"/>
    <w:rsid w:val="00B63D88"/>
    <w:rsid w:val="00B64AB8"/>
    <w:rsid w:val="00B66AD7"/>
    <w:rsid w:val="00B75027"/>
    <w:rsid w:val="00B95BA5"/>
    <w:rsid w:val="00B965B0"/>
    <w:rsid w:val="00B97760"/>
    <w:rsid w:val="00BA286E"/>
    <w:rsid w:val="00BA49C6"/>
    <w:rsid w:val="00BA5508"/>
    <w:rsid w:val="00BA59EB"/>
    <w:rsid w:val="00BB03AF"/>
    <w:rsid w:val="00BB102A"/>
    <w:rsid w:val="00BC5FC8"/>
    <w:rsid w:val="00BC7BAA"/>
    <w:rsid w:val="00BD1D7C"/>
    <w:rsid w:val="00BD3B89"/>
    <w:rsid w:val="00BD5328"/>
    <w:rsid w:val="00BE2C34"/>
    <w:rsid w:val="00BF70DE"/>
    <w:rsid w:val="00C0105F"/>
    <w:rsid w:val="00C035AB"/>
    <w:rsid w:val="00C06E0B"/>
    <w:rsid w:val="00C06E33"/>
    <w:rsid w:val="00C13158"/>
    <w:rsid w:val="00C234B6"/>
    <w:rsid w:val="00C306D4"/>
    <w:rsid w:val="00C3105C"/>
    <w:rsid w:val="00C41584"/>
    <w:rsid w:val="00C4460C"/>
    <w:rsid w:val="00C51123"/>
    <w:rsid w:val="00C536A7"/>
    <w:rsid w:val="00C6395B"/>
    <w:rsid w:val="00C751F2"/>
    <w:rsid w:val="00C77A56"/>
    <w:rsid w:val="00C8027E"/>
    <w:rsid w:val="00C81571"/>
    <w:rsid w:val="00C84EB2"/>
    <w:rsid w:val="00C854D4"/>
    <w:rsid w:val="00C862FD"/>
    <w:rsid w:val="00C86A8D"/>
    <w:rsid w:val="00C917F2"/>
    <w:rsid w:val="00CA49B8"/>
    <w:rsid w:val="00CA7FA8"/>
    <w:rsid w:val="00CE1486"/>
    <w:rsid w:val="00CE32F3"/>
    <w:rsid w:val="00CE53D0"/>
    <w:rsid w:val="00CE6183"/>
    <w:rsid w:val="00CE76D3"/>
    <w:rsid w:val="00CF1DF2"/>
    <w:rsid w:val="00CF49AF"/>
    <w:rsid w:val="00D12F13"/>
    <w:rsid w:val="00D171EE"/>
    <w:rsid w:val="00D33D69"/>
    <w:rsid w:val="00D33E0C"/>
    <w:rsid w:val="00D34D04"/>
    <w:rsid w:val="00D370FE"/>
    <w:rsid w:val="00D40BB2"/>
    <w:rsid w:val="00D426FA"/>
    <w:rsid w:val="00D45B43"/>
    <w:rsid w:val="00D53FDD"/>
    <w:rsid w:val="00D560C0"/>
    <w:rsid w:val="00D57877"/>
    <w:rsid w:val="00D61851"/>
    <w:rsid w:val="00D64391"/>
    <w:rsid w:val="00D747AC"/>
    <w:rsid w:val="00D80A84"/>
    <w:rsid w:val="00D82EB4"/>
    <w:rsid w:val="00D83B44"/>
    <w:rsid w:val="00D921AA"/>
    <w:rsid w:val="00D93464"/>
    <w:rsid w:val="00D9483A"/>
    <w:rsid w:val="00DA1003"/>
    <w:rsid w:val="00DB10B8"/>
    <w:rsid w:val="00DC4274"/>
    <w:rsid w:val="00DC6AF9"/>
    <w:rsid w:val="00DD146E"/>
    <w:rsid w:val="00DD2547"/>
    <w:rsid w:val="00DD6D0D"/>
    <w:rsid w:val="00DE1F69"/>
    <w:rsid w:val="00DE2AD1"/>
    <w:rsid w:val="00DE6A43"/>
    <w:rsid w:val="00DE79FD"/>
    <w:rsid w:val="00DF3D88"/>
    <w:rsid w:val="00DF696A"/>
    <w:rsid w:val="00E00952"/>
    <w:rsid w:val="00E04A3C"/>
    <w:rsid w:val="00E064B1"/>
    <w:rsid w:val="00E066C7"/>
    <w:rsid w:val="00E15603"/>
    <w:rsid w:val="00E200E9"/>
    <w:rsid w:val="00E2319E"/>
    <w:rsid w:val="00E3790B"/>
    <w:rsid w:val="00E4497D"/>
    <w:rsid w:val="00E451B8"/>
    <w:rsid w:val="00E46224"/>
    <w:rsid w:val="00E5081F"/>
    <w:rsid w:val="00E50A5A"/>
    <w:rsid w:val="00E5219E"/>
    <w:rsid w:val="00E537B0"/>
    <w:rsid w:val="00E565F6"/>
    <w:rsid w:val="00E64870"/>
    <w:rsid w:val="00E64D5F"/>
    <w:rsid w:val="00E660D8"/>
    <w:rsid w:val="00E760C3"/>
    <w:rsid w:val="00E8005B"/>
    <w:rsid w:val="00E8043E"/>
    <w:rsid w:val="00E8399F"/>
    <w:rsid w:val="00E93A2F"/>
    <w:rsid w:val="00E946DB"/>
    <w:rsid w:val="00E95C4B"/>
    <w:rsid w:val="00EA0F59"/>
    <w:rsid w:val="00EA36A0"/>
    <w:rsid w:val="00EA4555"/>
    <w:rsid w:val="00EA6CA4"/>
    <w:rsid w:val="00EB311E"/>
    <w:rsid w:val="00EC19DA"/>
    <w:rsid w:val="00EC2709"/>
    <w:rsid w:val="00EC4A35"/>
    <w:rsid w:val="00ED239A"/>
    <w:rsid w:val="00EE02C6"/>
    <w:rsid w:val="00EE0981"/>
    <w:rsid w:val="00EE6684"/>
    <w:rsid w:val="00EF2411"/>
    <w:rsid w:val="00F00390"/>
    <w:rsid w:val="00F109CA"/>
    <w:rsid w:val="00F15D48"/>
    <w:rsid w:val="00F2338F"/>
    <w:rsid w:val="00F30671"/>
    <w:rsid w:val="00F332EA"/>
    <w:rsid w:val="00F357DE"/>
    <w:rsid w:val="00F44B92"/>
    <w:rsid w:val="00F51E05"/>
    <w:rsid w:val="00F54FBB"/>
    <w:rsid w:val="00F55283"/>
    <w:rsid w:val="00F602D7"/>
    <w:rsid w:val="00F61ED0"/>
    <w:rsid w:val="00F61F2D"/>
    <w:rsid w:val="00F7192D"/>
    <w:rsid w:val="00F84855"/>
    <w:rsid w:val="00F918E4"/>
    <w:rsid w:val="00F9442A"/>
    <w:rsid w:val="00F9725B"/>
    <w:rsid w:val="00FA20B1"/>
    <w:rsid w:val="00FA4577"/>
    <w:rsid w:val="00FA4F7C"/>
    <w:rsid w:val="00FD0450"/>
    <w:rsid w:val="00FE0F93"/>
    <w:rsid w:val="00FE13C6"/>
    <w:rsid w:val="00FE4311"/>
    <w:rsid w:val="00FF07CD"/>
    <w:rsid w:val="00FF0C80"/>
    <w:rsid w:val="00FF56D5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0E0A0"/>
  <w15:chartTrackingRefBased/>
  <w15:docId w15:val="{080F149E-2C81-45AA-800A-4A93BC42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2412C"/>
    <w:pPr>
      <w:ind w:left="720"/>
      <w:contextualSpacing/>
    </w:pPr>
  </w:style>
  <w:style w:type="table" w:styleId="Grilledutableau">
    <w:name w:val="Table Grid"/>
    <w:basedOn w:val="TableauNormal"/>
    <w:uiPriority w:val="39"/>
    <w:rsid w:val="00B64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4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4E7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311"/>
  </w:style>
  <w:style w:type="paragraph" w:styleId="Pieddepage">
    <w:name w:val="footer"/>
    <w:basedOn w:val="Normal"/>
    <w:link w:val="Pieddepag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4311"/>
  </w:style>
  <w:style w:type="character" w:styleId="Marquedecommentaire">
    <w:name w:val="annotation reference"/>
    <w:basedOn w:val="Policepardfaut"/>
    <w:uiPriority w:val="99"/>
    <w:semiHidden/>
    <w:unhideWhenUsed/>
    <w:rsid w:val="003560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560E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560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60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60E6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B232B2"/>
    <w:rPr>
      <w:color w:val="666666"/>
    </w:rPr>
  </w:style>
  <w:style w:type="paragraph" w:styleId="Rvision">
    <w:name w:val="Revision"/>
    <w:hidden/>
    <w:uiPriority w:val="99"/>
    <w:semiHidden/>
    <w:rsid w:val="002F0B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scq3e\Desktop\Protoco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383BAE06C54FD5820EFE72430002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58C908-6D2C-4A25-BEDC-4B7FF944C1EB}"/>
      </w:docPartPr>
      <w:docPartBody>
        <w:p w:rsidR="00C4069C" w:rsidRDefault="00C4069C" w:rsidP="00C4069C">
          <w:pPr>
            <w:pStyle w:val="DB383BAE06C54FD5820EFE72430002C3"/>
          </w:pPr>
          <w:r w:rsidRPr="00F273B5">
            <w:rPr>
              <w:rStyle w:val="Textedelespacerserv"/>
            </w:rPr>
            <w:t>Choisissez un élément.</w:t>
          </w:r>
        </w:p>
      </w:docPartBody>
    </w:docPart>
    <w:docPart>
      <w:docPartPr>
        <w:name w:val="ECC5F326B47A4D48AAC2CFD9A0A25A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6E6FEE-371F-4DF8-9BBA-8A0C8B169088}"/>
      </w:docPartPr>
      <w:docPartBody>
        <w:p w:rsidR="00C4069C" w:rsidRDefault="00C4069C" w:rsidP="00C4069C">
          <w:pPr>
            <w:pStyle w:val="ECC5F326B47A4D48AAC2CFD9A0A25AB8"/>
          </w:pPr>
          <w:r w:rsidRPr="00F273B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9C"/>
    <w:rsid w:val="000203EA"/>
    <w:rsid w:val="00063384"/>
    <w:rsid w:val="007E2A87"/>
    <w:rsid w:val="009C7549"/>
    <w:rsid w:val="00AB3327"/>
    <w:rsid w:val="00B63D88"/>
    <w:rsid w:val="00C069A2"/>
    <w:rsid w:val="00C4069C"/>
    <w:rsid w:val="00CE53D0"/>
    <w:rsid w:val="00D426FA"/>
    <w:rsid w:val="00D71D30"/>
    <w:rsid w:val="00F1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4069C"/>
    <w:rPr>
      <w:color w:val="666666"/>
    </w:rPr>
  </w:style>
  <w:style w:type="paragraph" w:customStyle="1" w:styleId="DB383BAE06C54FD5820EFE72430002C3">
    <w:name w:val="DB383BAE06C54FD5820EFE72430002C3"/>
    <w:rsid w:val="00C4069C"/>
  </w:style>
  <w:style w:type="paragraph" w:customStyle="1" w:styleId="ECC5F326B47A4D48AAC2CFD9A0A25AB8">
    <w:name w:val="ECC5F326B47A4D48AAC2CFD9A0A25AB8"/>
    <w:rsid w:val="00C406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5796A-EC48-4D59-8C2D-DFE8966058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Protocole.dotx</Template>
  <TotalTime>0</TotalTime>
  <Pages>8</Pages>
  <Words>2792</Words>
  <Characters>15356</Characters>
  <Application>Microsoft Office Word</Application>
  <DocSecurity>0</DocSecurity>
  <Lines>127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MJQ</Company>
  <LinksUpToDate>false</LinksUpToDate>
  <CharactersWithSpaces>18112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Ella</dc:creator>
  <cp:keywords/>
  <dc:description/>
  <cp:lastModifiedBy>Rose-Marie Rousseau</cp:lastModifiedBy>
  <cp:revision>3</cp:revision>
  <cp:lastPrinted>2025-06-16T14:05:00Z</cp:lastPrinted>
  <dcterms:created xsi:type="dcterms:W3CDTF">2026-07-17T15:48:00Z</dcterms:created>
  <dcterms:modified xsi:type="dcterms:W3CDTF">2026-07-17T15:48:00Z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-1376589922</vt:i4>
  </property>
</Properties>
</file>